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CEB3" w14:textId="77777777" w:rsidR="00BF0930" w:rsidRDefault="005F6ED9">
      <w:pPr>
        <w:pStyle w:val="Topptekst"/>
        <w:tabs>
          <w:tab w:val="clear" w:pos="4536"/>
          <w:tab w:val="clear" w:pos="9072"/>
          <w:tab w:val="right" w:pos="8300"/>
        </w:tabs>
        <w:ind w:left="-1800"/>
      </w:pPr>
      <w:r>
        <w:rPr>
          <w:noProof/>
          <w:lang w:eastAsia="nb-NO"/>
        </w:rPr>
        <w:drawing>
          <wp:anchor distT="0" distB="0" distL="114300" distR="114300" simplePos="0" relativeHeight="251672576" behindDoc="1" locked="0" layoutInCell="1" allowOverlap="1" wp14:anchorId="46BE5B1E" wp14:editId="0FBA6D23">
            <wp:simplePos x="0" y="0"/>
            <wp:positionH relativeFrom="column">
              <wp:posOffset>-1293693</wp:posOffset>
            </wp:positionH>
            <wp:positionV relativeFrom="page">
              <wp:posOffset>-91485</wp:posOffset>
            </wp:positionV>
            <wp:extent cx="7571149" cy="10677375"/>
            <wp:effectExtent l="0" t="0" r="0" b="0"/>
            <wp:wrapNone/>
            <wp:docPr id="1" name="Picture 3" descr="::jpgs_ll:longyearbyenlokalstyre_rappforside_sh_he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49" cy="106773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ab/>
      </w:r>
    </w:p>
    <w:p w14:paraId="226A8D95" w14:textId="77777777" w:rsidR="00BF0930" w:rsidRDefault="005F6ED9">
      <w:pPr>
        <w:spacing w:after="20" w:line="660" w:lineRule="exact"/>
        <w:ind w:left="-851"/>
      </w:pPr>
      <w:r>
        <w:rPr>
          <w:rFonts w:ascii="Arial" w:hAnsi="Arial" w:cs="Arial"/>
          <w:b/>
          <w:noProof/>
          <w:color w:val="000000"/>
          <w:sz w:val="72"/>
          <w:lang w:eastAsia="nb-NO"/>
        </w:rPr>
        <w:drawing>
          <wp:anchor distT="0" distB="0" distL="114300" distR="114300" simplePos="0" relativeHeight="251671552" behindDoc="0" locked="0" layoutInCell="1" allowOverlap="1" wp14:anchorId="7DF98604" wp14:editId="68975165">
            <wp:simplePos x="0" y="0"/>
            <wp:positionH relativeFrom="page">
              <wp:align>right</wp:align>
            </wp:positionH>
            <wp:positionV relativeFrom="page">
              <wp:posOffset>1729743</wp:posOffset>
            </wp:positionV>
            <wp:extent cx="7571103" cy="3390266"/>
            <wp:effectExtent l="0" t="0" r="0" b="634"/>
            <wp:wrapTopAndBottom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103" cy="33902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CC65DD3" w14:textId="77777777" w:rsidR="00BF0930" w:rsidRDefault="005F6ED9">
      <w:pPr>
        <w:pStyle w:val="Topptekst"/>
        <w:tabs>
          <w:tab w:val="clear" w:pos="4536"/>
          <w:tab w:val="right" w:pos="8300"/>
        </w:tabs>
        <w:ind w:left="-510"/>
      </w:pPr>
      <w:r>
        <w:rPr>
          <w:rFonts w:ascii="Arial" w:hAnsi="Arial" w:cs="Arial"/>
          <w:b/>
          <w:color w:val="000000"/>
          <w:sz w:val="72"/>
        </w:rPr>
        <w:t xml:space="preserve">Brukerhåndbok </w:t>
      </w:r>
      <w:r>
        <w:rPr>
          <w:rFonts w:ascii="Arial" w:hAnsi="Arial" w:cs="Arial"/>
          <w:b/>
          <w:color w:val="000000"/>
          <w:sz w:val="72"/>
        </w:rPr>
        <w:br/>
      </w:r>
      <w:r>
        <w:rPr>
          <w:rFonts w:ascii="Arial" w:hAnsi="Arial" w:cs="Arial"/>
          <w:b/>
          <w:color w:val="000000"/>
          <w:sz w:val="72"/>
        </w:rPr>
        <w:t xml:space="preserve">Regional forvaltning </w:t>
      </w:r>
      <w:r>
        <w:rPr>
          <w:rFonts w:ascii="Arial" w:hAnsi="Arial" w:cs="Arial"/>
          <w:b/>
          <w:color w:val="000000"/>
          <w:sz w:val="72"/>
        </w:rPr>
        <w:br/>
      </w:r>
      <w:r>
        <w:rPr>
          <w:rFonts w:ascii="Arial" w:hAnsi="Arial" w:cs="Arial"/>
          <w:b/>
          <w:color w:val="000000"/>
          <w:sz w:val="72"/>
        </w:rPr>
        <w:br/>
      </w:r>
      <w:r>
        <w:rPr>
          <w:rFonts w:ascii="Arial" w:hAnsi="Arial" w:cs="Arial"/>
          <w:b/>
          <w:color w:val="000000"/>
          <w:sz w:val="40"/>
          <w:szCs w:val="40"/>
        </w:rPr>
        <w:t>Kompensasjonsordning for Reiselivet – SP2</w:t>
      </w:r>
      <w:r>
        <w:rPr>
          <w:rFonts w:ascii="Arial" w:hAnsi="Arial" w:cs="Arial"/>
          <w:b/>
          <w:color w:val="000000"/>
          <w:sz w:val="72"/>
        </w:rPr>
        <w:br/>
      </w:r>
    </w:p>
    <w:p w14:paraId="110A598C" w14:textId="77777777" w:rsidR="00BF0930" w:rsidRDefault="005F6ED9">
      <w:pPr>
        <w:pStyle w:val="Topptekst"/>
        <w:tabs>
          <w:tab w:val="clear" w:pos="4536"/>
          <w:tab w:val="right" w:pos="8300"/>
        </w:tabs>
        <w:ind w:left="-510"/>
      </w:pPr>
      <w:r>
        <w:rPr>
          <w:rFonts w:ascii="Arial" w:hAnsi="Arial" w:cs="Arial"/>
          <w:b/>
          <w:color w:val="000000"/>
          <w:sz w:val="36"/>
        </w:rPr>
        <w:t>07.05.2020</w:t>
      </w:r>
    </w:p>
    <w:p w14:paraId="551A06EE" w14:textId="77777777" w:rsidR="00BF0930" w:rsidRDefault="00BF0930">
      <w:pPr>
        <w:spacing w:after="20" w:line="660" w:lineRule="exact"/>
        <w:ind w:left="-851"/>
        <w:rPr>
          <w:rFonts w:ascii="Arial" w:hAnsi="Arial"/>
          <w:b/>
          <w:sz w:val="36"/>
        </w:rPr>
      </w:pPr>
    </w:p>
    <w:p w14:paraId="6288C5B4" w14:textId="77777777" w:rsidR="00BF0930" w:rsidRDefault="00BF0930"/>
    <w:p w14:paraId="34158426" w14:textId="77777777" w:rsidR="00BF0930" w:rsidRDefault="00BF0930">
      <w:pPr>
        <w:pageBreakBefore/>
        <w:suppressAutoHyphens w:val="0"/>
      </w:pPr>
    </w:p>
    <w:p w14:paraId="387B8603" w14:textId="77777777" w:rsidR="00BF0930" w:rsidRDefault="005F6ED9">
      <w:pPr>
        <w:pStyle w:val="Overskriftforinnholdsfortegnelse"/>
        <w:outlineLvl w:val="9"/>
      </w:pPr>
      <w:r>
        <w:t>Innholdsfortegnelse</w:t>
      </w:r>
    </w:p>
    <w:p w14:paraId="75D1039E" w14:textId="77777777" w:rsidR="00BF0930" w:rsidRDefault="005F6ED9">
      <w:pPr>
        <w:pStyle w:val="INNH1"/>
        <w:tabs>
          <w:tab w:val="right" w:leader="dot" w:pos="9062"/>
        </w:tabs>
      </w:pPr>
      <w:r>
        <w:rPr>
          <w:rFonts w:ascii="Calibri Light" w:eastAsia="Times New Roman" w:hAnsi="Calibri Light"/>
          <w:color w:val="2F5496"/>
          <w:sz w:val="32"/>
          <w:szCs w:val="32"/>
          <w:lang w:eastAsia="nb-NO"/>
        </w:rPr>
        <w:fldChar w:fldCharType="begin"/>
      </w:r>
      <w:r>
        <w:instrText xml:space="preserve"> TOC \o "1-3" \u \h </w:instrText>
      </w:r>
      <w:r>
        <w:rPr>
          <w:rFonts w:ascii="Calibri Light" w:eastAsia="Times New Roman" w:hAnsi="Calibri Light"/>
          <w:color w:val="2F5496"/>
          <w:sz w:val="32"/>
          <w:szCs w:val="32"/>
          <w:lang w:eastAsia="nb-NO"/>
        </w:rPr>
        <w:fldChar w:fldCharType="separate"/>
      </w:r>
      <w:hyperlink r:id="rId9" w:history="1">
        <w:r>
          <w:rPr>
            <w:rStyle w:val="Hyperkobling"/>
            <w:b/>
            <w:bCs/>
          </w:rPr>
          <w:t xml:space="preserve">Søknadsportalen til kompensasjonsordning for </w:t>
        </w:r>
        <w:r>
          <w:rPr>
            <w:rStyle w:val="Hyperkobling"/>
            <w:b/>
            <w:bCs/>
          </w:rPr>
          <w:t>reiselivsnæringen på Svalbard er nå åpnet.</w:t>
        </w:r>
        <w:r>
          <w:tab/>
          <w:t>3</w:t>
        </w:r>
      </w:hyperlink>
    </w:p>
    <w:p w14:paraId="6E84BF21" w14:textId="77777777" w:rsidR="00BF0930" w:rsidRDefault="005F6ED9">
      <w:pPr>
        <w:pStyle w:val="INNH2"/>
        <w:tabs>
          <w:tab w:val="right" w:leader="dot" w:pos="9062"/>
        </w:tabs>
      </w:pPr>
      <w:hyperlink r:id="rId10" w:history="1">
        <w:r>
          <w:rPr>
            <w:rStyle w:val="Hyperkobling"/>
            <w:b/>
            <w:bCs/>
          </w:rPr>
          <w:t>Bruk av søknadsportalen regional forvaltning</w:t>
        </w:r>
        <w:r>
          <w:tab/>
          <w:t>3</w:t>
        </w:r>
      </w:hyperlink>
    </w:p>
    <w:p w14:paraId="75A54334" w14:textId="77777777" w:rsidR="00BF0930" w:rsidRDefault="005F6ED9">
      <w:pPr>
        <w:pStyle w:val="INNH1"/>
        <w:tabs>
          <w:tab w:val="right" w:leader="dot" w:pos="9062"/>
        </w:tabs>
      </w:pPr>
      <w:hyperlink r:id="rId11" w:history="1">
        <w:r>
          <w:rPr>
            <w:rStyle w:val="Hyperkobling"/>
            <w:b/>
            <w:bCs/>
          </w:rPr>
          <w:t xml:space="preserve">Prosessflyt i tilskuddsforvaltningen av kompensasjonsordning for reiselivsnæringen på </w:t>
        </w:r>
        <w:r>
          <w:rPr>
            <w:rStyle w:val="Hyperkobling"/>
            <w:b/>
            <w:bCs/>
          </w:rPr>
          <w:t>Svalbard.</w:t>
        </w:r>
        <w:r>
          <w:tab/>
          <w:t>3</w:t>
        </w:r>
      </w:hyperlink>
    </w:p>
    <w:p w14:paraId="60102996" w14:textId="77777777" w:rsidR="00BF0930" w:rsidRDefault="005F6ED9">
      <w:pPr>
        <w:pStyle w:val="INNH2"/>
        <w:tabs>
          <w:tab w:val="right" w:leader="dot" w:pos="9062"/>
        </w:tabs>
      </w:pPr>
      <w:hyperlink r:id="rId12" w:history="1">
        <w:r>
          <w:rPr>
            <w:rStyle w:val="Hyperkobling"/>
            <w:b/>
            <w:bCs/>
          </w:rPr>
          <w:t>Etablere søknad om midler fra kompensasjonsordning for reiselivsnæringen på Svalbard.</w:t>
        </w:r>
        <w:r>
          <w:tab/>
          <w:t>6</w:t>
        </w:r>
      </w:hyperlink>
    </w:p>
    <w:p w14:paraId="67183788" w14:textId="77777777" w:rsidR="00BF0930" w:rsidRDefault="005F6ED9">
      <w:pPr>
        <w:pStyle w:val="INNH3"/>
        <w:tabs>
          <w:tab w:val="right" w:leader="dot" w:pos="9062"/>
        </w:tabs>
      </w:pPr>
      <w:hyperlink r:id="rId13" w:history="1">
        <w:r>
          <w:rPr>
            <w:rStyle w:val="Hyperkobling"/>
          </w:rPr>
          <w:t>Side 2</w:t>
        </w:r>
        <w:r>
          <w:tab/>
          <w:t>7</w:t>
        </w:r>
      </w:hyperlink>
    </w:p>
    <w:p w14:paraId="271746A8" w14:textId="77777777" w:rsidR="00BF0930" w:rsidRDefault="005F6ED9">
      <w:pPr>
        <w:pStyle w:val="INNH3"/>
        <w:tabs>
          <w:tab w:val="right" w:leader="dot" w:pos="9062"/>
        </w:tabs>
      </w:pPr>
      <w:hyperlink r:id="rId14" w:history="1">
        <w:r>
          <w:rPr>
            <w:rStyle w:val="Hyperkobling"/>
          </w:rPr>
          <w:t>Side 3</w:t>
        </w:r>
        <w:r>
          <w:tab/>
          <w:t>8</w:t>
        </w:r>
      </w:hyperlink>
    </w:p>
    <w:p w14:paraId="42FE643D" w14:textId="77777777" w:rsidR="00BF0930" w:rsidRDefault="005F6ED9">
      <w:pPr>
        <w:pStyle w:val="INNH3"/>
        <w:tabs>
          <w:tab w:val="right" w:leader="dot" w:pos="9062"/>
        </w:tabs>
      </w:pPr>
      <w:hyperlink r:id="rId15" w:history="1">
        <w:r>
          <w:rPr>
            <w:rStyle w:val="Hyperkobling"/>
          </w:rPr>
          <w:t>Side 4</w:t>
        </w:r>
        <w:r>
          <w:tab/>
          <w:t>9</w:t>
        </w:r>
      </w:hyperlink>
    </w:p>
    <w:p w14:paraId="34583D65" w14:textId="77777777" w:rsidR="00BF0930" w:rsidRDefault="005F6ED9">
      <w:pPr>
        <w:pStyle w:val="INNH3"/>
        <w:tabs>
          <w:tab w:val="right" w:leader="dot" w:pos="9062"/>
        </w:tabs>
      </w:pPr>
      <w:hyperlink r:id="rId16" w:history="1">
        <w:r>
          <w:rPr>
            <w:rStyle w:val="Hyperkobling"/>
          </w:rPr>
          <w:t>Side 5</w:t>
        </w:r>
        <w:r>
          <w:tab/>
          <w:t>9</w:t>
        </w:r>
      </w:hyperlink>
    </w:p>
    <w:p w14:paraId="38381F3D" w14:textId="77777777" w:rsidR="00BF0930" w:rsidRDefault="005F6ED9">
      <w:pPr>
        <w:pStyle w:val="INNH3"/>
        <w:tabs>
          <w:tab w:val="right" w:leader="dot" w:pos="9062"/>
        </w:tabs>
      </w:pPr>
      <w:hyperlink r:id="rId17" w:history="1">
        <w:r>
          <w:rPr>
            <w:rStyle w:val="Hyperkobling"/>
          </w:rPr>
          <w:t>Side 6</w:t>
        </w:r>
        <w:r>
          <w:tab/>
          <w:t>11</w:t>
        </w:r>
      </w:hyperlink>
    </w:p>
    <w:p w14:paraId="5C132EF1" w14:textId="77777777" w:rsidR="00BF0930" w:rsidRDefault="005F6ED9">
      <w:pPr>
        <w:pStyle w:val="INNH2"/>
        <w:tabs>
          <w:tab w:val="right" w:leader="dot" w:pos="9062"/>
        </w:tabs>
      </w:pPr>
      <w:hyperlink r:id="rId18" w:history="1">
        <w:r>
          <w:rPr>
            <w:rStyle w:val="Hyperkobling"/>
            <w:b/>
            <w:bCs/>
          </w:rPr>
          <w:t>Krav om utbetaling (utbetalin</w:t>
        </w:r>
        <w:bookmarkStart w:id="0" w:name="_Hlt71537419"/>
        <w:bookmarkStart w:id="1" w:name="_Hlt71537420"/>
        <w:r>
          <w:rPr>
            <w:rStyle w:val="Hyperkobling"/>
            <w:b/>
            <w:bCs/>
          </w:rPr>
          <w:t>g</w:t>
        </w:r>
        <w:bookmarkEnd w:id="0"/>
        <w:bookmarkEnd w:id="1"/>
        <w:r>
          <w:rPr>
            <w:rStyle w:val="Hyperkobling"/>
            <w:b/>
            <w:bCs/>
          </w:rPr>
          <w:t>sanmodninger)</w:t>
        </w:r>
        <w:r>
          <w:tab/>
          <w:t>12</w:t>
        </w:r>
      </w:hyperlink>
    </w:p>
    <w:p w14:paraId="66FCADD6" w14:textId="77777777" w:rsidR="00BF0930" w:rsidRDefault="005F6ED9">
      <w:pPr>
        <w:pStyle w:val="INNH2"/>
        <w:tabs>
          <w:tab w:val="right" w:leader="dot" w:pos="9062"/>
        </w:tabs>
      </w:pPr>
      <w:hyperlink r:id="rId19" w:history="1">
        <w:r>
          <w:rPr>
            <w:rStyle w:val="Hyperkobling"/>
            <w:b/>
            <w:bCs/>
          </w:rPr>
          <w:t>Utbetalingsanmodning 1 (Utbe</w:t>
        </w:r>
        <w:r>
          <w:rPr>
            <w:rStyle w:val="Hyperkobling"/>
            <w:b/>
            <w:bCs/>
          </w:rPr>
          <w:t>talingsanmodning når søknad om kompensasjon er innvilget).</w:t>
        </w:r>
        <w:r>
          <w:tab/>
          <w:t>12</w:t>
        </w:r>
      </w:hyperlink>
    </w:p>
    <w:p w14:paraId="06A5E63A" w14:textId="77777777" w:rsidR="00BF0930" w:rsidRDefault="005F6ED9">
      <w:pPr>
        <w:pStyle w:val="INNH3"/>
        <w:tabs>
          <w:tab w:val="right" w:leader="dot" w:pos="9062"/>
        </w:tabs>
      </w:pPr>
      <w:hyperlink r:id="rId20" w:history="1">
        <w:r>
          <w:rPr>
            <w:rStyle w:val="Hyperkobling"/>
          </w:rPr>
          <w:t>Trinn 1</w:t>
        </w:r>
        <w:r>
          <w:tab/>
          <w:t>12</w:t>
        </w:r>
      </w:hyperlink>
    </w:p>
    <w:p w14:paraId="257DFFBC" w14:textId="77777777" w:rsidR="00BF0930" w:rsidRDefault="005F6ED9">
      <w:pPr>
        <w:pStyle w:val="INNH3"/>
        <w:tabs>
          <w:tab w:val="right" w:leader="dot" w:pos="9062"/>
        </w:tabs>
      </w:pPr>
      <w:hyperlink r:id="rId21" w:history="1">
        <w:r>
          <w:rPr>
            <w:rStyle w:val="Hyperkobling"/>
          </w:rPr>
          <w:t>Trinn 2</w:t>
        </w:r>
        <w:r>
          <w:tab/>
          <w:t>13</w:t>
        </w:r>
      </w:hyperlink>
    </w:p>
    <w:p w14:paraId="6DC89FC4" w14:textId="77777777" w:rsidR="00BF0930" w:rsidRDefault="005F6ED9">
      <w:pPr>
        <w:pStyle w:val="INNH3"/>
        <w:tabs>
          <w:tab w:val="right" w:leader="dot" w:pos="9062"/>
        </w:tabs>
      </w:pPr>
      <w:hyperlink r:id="rId22" w:history="1">
        <w:r>
          <w:rPr>
            <w:rStyle w:val="Hyperkobling"/>
          </w:rPr>
          <w:t>Trinn 3</w:t>
        </w:r>
        <w:r>
          <w:tab/>
          <w:t>14</w:t>
        </w:r>
      </w:hyperlink>
    </w:p>
    <w:p w14:paraId="44A6258D" w14:textId="77777777" w:rsidR="00BF0930" w:rsidRDefault="005F6ED9">
      <w:pPr>
        <w:pStyle w:val="INNH3"/>
        <w:tabs>
          <w:tab w:val="right" w:leader="dot" w:pos="9062"/>
        </w:tabs>
      </w:pPr>
      <w:hyperlink r:id="rId23" w:history="1">
        <w:r>
          <w:rPr>
            <w:rStyle w:val="Hyperkobling"/>
          </w:rPr>
          <w:t>Trinn 4</w:t>
        </w:r>
        <w:r>
          <w:tab/>
          <w:t>15</w:t>
        </w:r>
      </w:hyperlink>
    </w:p>
    <w:p w14:paraId="34FB7C19" w14:textId="77777777" w:rsidR="00BF0930" w:rsidRDefault="005F6ED9">
      <w:pPr>
        <w:pStyle w:val="INNH3"/>
        <w:tabs>
          <w:tab w:val="right" w:leader="dot" w:pos="9062"/>
        </w:tabs>
      </w:pPr>
      <w:hyperlink r:id="rId24" w:history="1">
        <w:r>
          <w:rPr>
            <w:rStyle w:val="Hyperkobling"/>
          </w:rPr>
          <w:t>Trinn 5</w:t>
        </w:r>
        <w:r>
          <w:tab/>
          <w:t>16</w:t>
        </w:r>
      </w:hyperlink>
    </w:p>
    <w:p w14:paraId="2ED497CF" w14:textId="77777777" w:rsidR="00BF0930" w:rsidRDefault="005F6ED9">
      <w:pPr>
        <w:pStyle w:val="INNH3"/>
        <w:tabs>
          <w:tab w:val="right" w:leader="dot" w:pos="9062"/>
        </w:tabs>
      </w:pPr>
      <w:hyperlink r:id="rId25" w:history="1">
        <w:r>
          <w:rPr>
            <w:rStyle w:val="Hyperkobling"/>
          </w:rPr>
          <w:t>Trinn 6</w:t>
        </w:r>
        <w:r>
          <w:tab/>
          <w:t>17</w:t>
        </w:r>
      </w:hyperlink>
    </w:p>
    <w:p w14:paraId="2CD0BA0A" w14:textId="77777777" w:rsidR="00BF0930" w:rsidRDefault="005F6ED9">
      <w:pPr>
        <w:pStyle w:val="INNH3"/>
        <w:tabs>
          <w:tab w:val="right" w:leader="dot" w:pos="9062"/>
        </w:tabs>
      </w:pPr>
      <w:hyperlink r:id="rId26" w:history="1">
        <w:r>
          <w:rPr>
            <w:rStyle w:val="Hyperkobling"/>
          </w:rPr>
          <w:t>Trinn 7</w:t>
        </w:r>
        <w:r>
          <w:tab/>
          <w:t>18</w:t>
        </w:r>
      </w:hyperlink>
    </w:p>
    <w:p w14:paraId="5E7DE34E" w14:textId="77777777" w:rsidR="00BF0930" w:rsidRDefault="005F6ED9">
      <w:pPr>
        <w:pStyle w:val="INNH3"/>
        <w:tabs>
          <w:tab w:val="right" w:leader="dot" w:pos="9062"/>
        </w:tabs>
      </w:pPr>
      <w:hyperlink r:id="rId27" w:history="1">
        <w:r>
          <w:rPr>
            <w:rStyle w:val="Hyperkobling"/>
          </w:rPr>
          <w:t>Trinn 8</w:t>
        </w:r>
        <w:r>
          <w:tab/>
          <w:t>19</w:t>
        </w:r>
      </w:hyperlink>
    </w:p>
    <w:p w14:paraId="1E8600BA" w14:textId="77777777" w:rsidR="00BF0930" w:rsidRDefault="005F6ED9">
      <w:pPr>
        <w:pStyle w:val="INNH3"/>
        <w:tabs>
          <w:tab w:val="right" w:leader="dot" w:pos="9062"/>
        </w:tabs>
      </w:pPr>
      <w:hyperlink r:id="rId28" w:history="1">
        <w:r>
          <w:rPr>
            <w:rStyle w:val="Hyperkobling"/>
          </w:rPr>
          <w:t>Trinn 9</w:t>
        </w:r>
        <w:r>
          <w:tab/>
          <w:t>19</w:t>
        </w:r>
      </w:hyperlink>
    </w:p>
    <w:p w14:paraId="15D6ADCC" w14:textId="77777777" w:rsidR="00BF0930" w:rsidRDefault="005F6ED9">
      <w:pPr>
        <w:pStyle w:val="INNH2"/>
        <w:tabs>
          <w:tab w:val="right" w:leader="dot" w:pos="9062"/>
        </w:tabs>
      </w:pPr>
      <w:hyperlink r:id="rId29" w:history="1">
        <w:r>
          <w:rPr>
            <w:rStyle w:val="Hyperkobling"/>
            <w:b/>
            <w:bCs/>
          </w:rPr>
          <w:t>Krav om utbetaling etter 6 mnd. (rapporte</w:t>
        </w:r>
        <w:r>
          <w:rPr>
            <w:rStyle w:val="Hyperkobling"/>
            <w:b/>
            <w:bCs/>
          </w:rPr>
          <w:t>ringsplikt med dokumentasjonskrav innen 6 måneder)</w:t>
        </w:r>
        <w:r>
          <w:tab/>
          <w:t>20</w:t>
        </w:r>
      </w:hyperlink>
    </w:p>
    <w:p w14:paraId="67D636DC" w14:textId="77777777" w:rsidR="00BF0930" w:rsidRDefault="005F6ED9">
      <w:pPr>
        <w:pStyle w:val="INNH3"/>
        <w:tabs>
          <w:tab w:val="right" w:leader="dot" w:pos="9062"/>
        </w:tabs>
      </w:pPr>
      <w:hyperlink r:id="rId30" w:history="1">
        <w:r>
          <w:rPr>
            <w:rStyle w:val="Hyperkobling"/>
          </w:rPr>
          <w:t>Trinn 1</w:t>
        </w:r>
        <w:r>
          <w:tab/>
          <w:t>20</w:t>
        </w:r>
      </w:hyperlink>
    </w:p>
    <w:p w14:paraId="20038844" w14:textId="77777777" w:rsidR="00BF0930" w:rsidRDefault="005F6ED9">
      <w:pPr>
        <w:pStyle w:val="INNH3"/>
        <w:tabs>
          <w:tab w:val="right" w:leader="dot" w:pos="9062"/>
        </w:tabs>
      </w:pPr>
      <w:hyperlink r:id="rId31" w:history="1">
        <w:r>
          <w:rPr>
            <w:rStyle w:val="Hyperkobling"/>
          </w:rPr>
          <w:t>Trinn 2</w:t>
        </w:r>
        <w:r>
          <w:tab/>
          <w:t>21</w:t>
        </w:r>
      </w:hyperlink>
    </w:p>
    <w:p w14:paraId="428F5339" w14:textId="77777777" w:rsidR="00BF0930" w:rsidRDefault="005F6ED9">
      <w:pPr>
        <w:pStyle w:val="INNH3"/>
        <w:tabs>
          <w:tab w:val="right" w:leader="dot" w:pos="9062"/>
        </w:tabs>
      </w:pPr>
      <w:hyperlink r:id="rId32" w:history="1">
        <w:r>
          <w:rPr>
            <w:rStyle w:val="Hyperkobling"/>
          </w:rPr>
          <w:t>Trinn 3</w:t>
        </w:r>
        <w:r>
          <w:tab/>
          <w:t>22</w:t>
        </w:r>
      </w:hyperlink>
    </w:p>
    <w:p w14:paraId="0F78863B" w14:textId="77777777" w:rsidR="00BF0930" w:rsidRDefault="005F6ED9">
      <w:pPr>
        <w:pStyle w:val="INNH3"/>
        <w:tabs>
          <w:tab w:val="right" w:leader="dot" w:pos="9062"/>
        </w:tabs>
      </w:pPr>
      <w:hyperlink r:id="rId33" w:history="1">
        <w:r>
          <w:rPr>
            <w:rStyle w:val="Hyperkobling"/>
          </w:rPr>
          <w:t>Trinn 4</w:t>
        </w:r>
        <w:r>
          <w:tab/>
          <w:t>23</w:t>
        </w:r>
      </w:hyperlink>
    </w:p>
    <w:p w14:paraId="1DC234B7" w14:textId="77777777" w:rsidR="00BF0930" w:rsidRDefault="005F6ED9">
      <w:pPr>
        <w:pStyle w:val="INNH3"/>
        <w:tabs>
          <w:tab w:val="right" w:leader="dot" w:pos="9062"/>
        </w:tabs>
      </w:pPr>
      <w:hyperlink r:id="rId34" w:history="1">
        <w:r>
          <w:rPr>
            <w:rStyle w:val="Hyperkobling"/>
          </w:rPr>
          <w:t>Trinn 5</w:t>
        </w:r>
        <w:r>
          <w:tab/>
          <w:t>24</w:t>
        </w:r>
      </w:hyperlink>
    </w:p>
    <w:p w14:paraId="3E6D1B8F" w14:textId="77777777" w:rsidR="00BF0930" w:rsidRDefault="005F6ED9">
      <w:pPr>
        <w:pStyle w:val="INNH3"/>
        <w:tabs>
          <w:tab w:val="right" w:leader="dot" w:pos="9062"/>
        </w:tabs>
      </w:pPr>
      <w:hyperlink r:id="rId35" w:history="1">
        <w:r>
          <w:rPr>
            <w:rStyle w:val="Hyperkobling"/>
          </w:rPr>
          <w:t>Trinn 6</w:t>
        </w:r>
        <w:r>
          <w:tab/>
          <w:t>26</w:t>
        </w:r>
      </w:hyperlink>
    </w:p>
    <w:p w14:paraId="7AC716EF" w14:textId="77777777" w:rsidR="00BF0930" w:rsidRDefault="005F6ED9">
      <w:pPr>
        <w:pStyle w:val="INNH3"/>
        <w:tabs>
          <w:tab w:val="right" w:leader="dot" w:pos="9062"/>
        </w:tabs>
      </w:pPr>
      <w:hyperlink r:id="rId36" w:history="1">
        <w:r>
          <w:rPr>
            <w:rStyle w:val="Hyperkobling"/>
          </w:rPr>
          <w:t>Trinn 7</w:t>
        </w:r>
        <w:r>
          <w:tab/>
          <w:t>27</w:t>
        </w:r>
      </w:hyperlink>
    </w:p>
    <w:p w14:paraId="42C7D4CC" w14:textId="77777777" w:rsidR="00BF0930" w:rsidRDefault="005F6ED9">
      <w:pPr>
        <w:pStyle w:val="INNH3"/>
        <w:tabs>
          <w:tab w:val="right" w:leader="dot" w:pos="9062"/>
        </w:tabs>
      </w:pPr>
      <w:hyperlink r:id="rId37" w:history="1">
        <w:r>
          <w:rPr>
            <w:rStyle w:val="Hyperkobling"/>
          </w:rPr>
          <w:t>Trinn 8</w:t>
        </w:r>
        <w:r>
          <w:tab/>
          <w:t>28</w:t>
        </w:r>
      </w:hyperlink>
    </w:p>
    <w:p w14:paraId="073B6743" w14:textId="77777777" w:rsidR="00BF0930" w:rsidRDefault="005F6ED9">
      <w:pPr>
        <w:pStyle w:val="INNH3"/>
        <w:tabs>
          <w:tab w:val="right" w:leader="dot" w:pos="9062"/>
        </w:tabs>
      </w:pPr>
      <w:hyperlink r:id="rId38" w:history="1">
        <w:r>
          <w:rPr>
            <w:rStyle w:val="Hyperkobling"/>
          </w:rPr>
          <w:t>Trinn 9</w:t>
        </w:r>
        <w:r>
          <w:tab/>
          <w:t>28</w:t>
        </w:r>
      </w:hyperlink>
    </w:p>
    <w:p w14:paraId="0CF51DF4" w14:textId="77777777" w:rsidR="00BF0930" w:rsidRDefault="005F6ED9">
      <w:pPr>
        <w:pStyle w:val="INNH2"/>
        <w:tabs>
          <w:tab w:val="right" w:leader="dot" w:pos="9062"/>
        </w:tabs>
      </w:pPr>
      <w:hyperlink r:id="rId39" w:history="1">
        <w:r>
          <w:rPr>
            <w:rStyle w:val="Hyperkobling"/>
            <w:b/>
            <w:bCs/>
          </w:rPr>
          <w:t>Behov for ytterligere bistand og hjelp</w:t>
        </w:r>
        <w:r>
          <w:tab/>
          <w:t>29</w:t>
        </w:r>
      </w:hyperlink>
    </w:p>
    <w:p w14:paraId="328ADE5A" w14:textId="77777777" w:rsidR="00BF0930" w:rsidRDefault="005F6ED9">
      <w:r>
        <w:fldChar w:fldCharType="end"/>
      </w:r>
    </w:p>
    <w:p w14:paraId="1480EBD4" w14:textId="77777777" w:rsidR="00BF0930" w:rsidRDefault="005F6ED9">
      <w:pPr>
        <w:pStyle w:val="Overskrift1"/>
        <w:rPr>
          <w:b/>
          <w:bCs/>
        </w:rPr>
      </w:pPr>
      <w:bookmarkStart w:id="2" w:name="_Toc71299955"/>
      <w:bookmarkStart w:id="3" w:name="_Toc71537225"/>
      <w:bookmarkStart w:id="4" w:name="_Toc71299954"/>
      <w:bookmarkStart w:id="5" w:name="_Toc70948589"/>
      <w:r>
        <w:rPr>
          <w:b/>
          <w:bCs/>
        </w:rPr>
        <w:lastRenderedPageBreak/>
        <w:t>Søknadsportalen til kompensasjonsordning for reiselivsnæringen på Svalbard er nå åpnet.</w:t>
      </w:r>
      <w:bookmarkEnd w:id="2"/>
      <w:bookmarkEnd w:id="3"/>
      <w:r>
        <w:rPr>
          <w:b/>
          <w:bCs/>
        </w:rPr>
        <w:t xml:space="preserve"> </w:t>
      </w:r>
    </w:p>
    <w:p w14:paraId="30E3E248" w14:textId="77777777" w:rsidR="00BF0930" w:rsidRDefault="005F6ED9">
      <w:r>
        <w:t>Longyearbyen lokalstyre har i dag 10.5.2020 åpnet for elektronisk søknad på midler fra kompe</w:t>
      </w:r>
      <w:r>
        <w:t xml:space="preserve">nsasjonsordningen for reiselivsnæringen på Svalbard.  </w:t>
      </w:r>
    </w:p>
    <w:p w14:paraId="316CBBD3" w14:textId="77777777" w:rsidR="00BF0930" w:rsidRDefault="005F6ED9">
      <w:r>
        <w:t xml:space="preserve">Søknadsportalen er publisert på denne lenken </w:t>
      </w:r>
      <w:hyperlink r:id="rId40" w:history="1">
        <w:r>
          <w:rPr>
            <w:rStyle w:val="Hyperkobling"/>
          </w:rPr>
          <w:t>(KLIKK HER).</w:t>
        </w:r>
      </w:hyperlink>
      <w:r>
        <w:t xml:space="preserve"> Alternativt bruk denne lenken. </w:t>
      </w:r>
      <w:r>
        <w:br/>
      </w:r>
      <w:hyperlink r:id="rId41" w:history="1">
        <w:r>
          <w:rPr>
            <w:rStyle w:val="Hyperkobling"/>
          </w:rPr>
          <w:t>https://www.regionalforvaltning.no/Startside/Velkommen.aspx?Ordning_Id=2728&amp;Cookie=0</w:t>
        </w:r>
      </w:hyperlink>
      <w:r>
        <w:t xml:space="preserve"> </w:t>
      </w:r>
      <w:r>
        <w:br/>
      </w:r>
      <w:r>
        <w:t xml:space="preserve">Informasjon om ordningen finnes også på lokalstyrets hjemmeside </w:t>
      </w:r>
      <w:hyperlink r:id="rId42" w:history="1">
        <w:r>
          <w:rPr>
            <w:rStyle w:val="Hyperkobling"/>
          </w:rPr>
          <w:t>www.lokalstyre.no</w:t>
        </w:r>
      </w:hyperlink>
      <w:r>
        <w:t xml:space="preserve"> </w:t>
      </w:r>
    </w:p>
    <w:p w14:paraId="336E550F" w14:textId="77777777" w:rsidR="00BF0930" w:rsidRDefault="005F6ED9">
      <w:r>
        <w:t>Søknadsportalen vil være åpen i perioden 10.5.2021 – 31.5.2021</w:t>
      </w:r>
      <w:r>
        <w:rPr>
          <w:color w:val="FF0000"/>
        </w:rPr>
        <w:br/>
      </w:r>
      <w:r>
        <w:t xml:space="preserve">Vedtak vil publiseres til søkerne primo juni 2021. </w:t>
      </w:r>
    </w:p>
    <w:p w14:paraId="2AC1FE43" w14:textId="77777777" w:rsidR="00BF0930" w:rsidRDefault="005F6ED9">
      <w:r>
        <w:t xml:space="preserve">LL vil, basert på de innspill som kommer, vurdere om vi skal tilby en generell </w:t>
      </w:r>
      <w:r>
        <w:t xml:space="preserve">opplæring i bruken av regionalforvaltning. </w:t>
      </w:r>
    </w:p>
    <w:p w14:paraId="6F4413B3" w14:textId="77777777" w:rsidR="00BF0930" w:rsidRDefault="005F6ED9">
      <w:pPr>
        <w:pStyle w:val="Overskrift2"/>
        <w:rPr>
          <w:b/>
          <w:bCs/>
        </w:rPr>
      </w:pPr>
      <w:bookmarkStart w:id="6" w:name="_Toc70948590"/>
      <w:bookmarkStart w:id="7" w:name="_Toc71299956"/>
      <w:bookmarkStart w:id="8" w:name="_Toc71537226"/>
      <w:r>
        <w:rPr>
          <w:b/>
          <w:bCs/>
        </w:rPr>
        <w:t>Bruk av søknadsportalen regional forvaltning</w:t>
      </w:r>
      <w:bookmarkEnd w:id="6"/>
      <w:bookmarkEnd w:id="7"/>
      <w:bookmarkEnd w:id="8"/>
    </w:p>
    <w:p w14:paraId="21B49F2F" w14:textId="77777777" w:rsidR="00BF0930" w:rsidRDefault="005F6ED9">
      <w:r>
        <w:t xml:space="preserve">Longyearbyen lokalstyre har valgt å bruke den elektroniske løsningen regional forvaltning. </w:t>
      </w:r>
      <w:r>
        <w:br/>
      </w:r>
      <w:r>
        <w:t>Regionalforvaltning.no er et fagsystem spesielt tilrettelagt for tilskuddsf</w:t>
      </w:r>
      <w:r>
        <w:t>orvaltning. Systemet brukes av alle fylkeskommuner og av mer enn 275 kommuner og regionråd. Systemet driftes av SPINE AS på oppdrag fra Kommunal- og moderniseringsdepartementet</w:t>
      </w:r>
      <w:r>
        <w:br/>
      </w:r>
      <w:r>
        <w:br/>
      </w:r>
      <w:r>
        <w:t>I den generelle brukerveiledningen for regionalforvaltning vil du finne svar p</w:t>
      </w:r>
      <w:r>
        <w:t xml:space="preserve">å spørsmål knyttet til </w:t>
      </w:r>
    </w:p>
    <w:p w14:paraId="294B89F2" w14:textId="77777777" w:rsidR="00BF0930" w:rsidRDefault="005F6ED9">
      <w:pPr>
        <w:pStyle w:val="Listeavsnitt"/>
        <w:numPr>
          <w:ilvl w:val="0"/>
          <w:numId w:val="1"/>
        </w:numPr>
      </w:pPr>
      <w:r>
        <w:t>Registrering av ny bruker</w:t>
      </w:r>
    </w:p>
    <w:p w14:paraId="51F7C169" w14:textId="77777777" w:rsidR="00BF0930" w:rsidRDefault="005F6ED9">
      <w:pPr>
        <w:pStyle w:val="Listeavsnitt"/>
        <w:numPr>
          <w:ilvl w:val="0"/>
          <w:numId w:val="1"/>
        </w:numPr>
      </w:pPr>
      <w:r>
        <w:t>Brukernavn og passordhåndtering</w:t>
      </w:r>
    </w:p>
    <w:p w14:paraId="28C3B156" w14:textId="77777777" w:rsidR="00BF0930" w:rsidRDefault="005F6ED9">
      <w:pPr>
        <w:pStyle w:val="Listeavsnitt"/>
        <w:numPr>
          <w:ilvl w:val="0"/>
          <w:numId w:val="1"/>
        </w:numPr>
      </w:pPr>
      <w:r>
        <w:t>Tips og råd om den generelle bruken av systemet og forvaltning av din egen søknadsportefølje til offentlige institusjoner som bruker regional forvaltning i sin tilskuddsforva</w:t>
      </w:r>
      <w:r>
        <w:t xml:space="preserve">ltning. </w:t>
      </w:r>
    </w:p>
    <w:p w14:paraId="76770210" w14:textId="77777777" w:rsidR="00BF0930" w:rsidRDefault="005F6ED9">
      <w:r>
        <w:t xml:space="preserve">Den generelle brukerveiledningen finner du online ved å </w:t>
      </w:r>
      <w:hyperlink r:id="rId43" w:history="1">
        <w:r>
          <w:rPr>
            <w:rStyle w:val="Hyperkobling"/>
          </w:rPr>
          <w:t>(klikke her)</w:t>
        </w:r>
      </w:hyperlink>
      <w:r>
        <w:br/>
      </w:r>
      <w:r>
        <w:t>De neste sidene vil vise deg hvordan du legger inn søknad på kompensasjonsordning for reiselivet og hvor</w:t>
      </w:r>
      <w:r>
        <w:t xml:space="preserve">dan du foretar utbetalingsanmodninger når du har fått innvilget kompensasjon (1 utbetalingsanmodning) og sluttrapportering (2 utbetalingsanmodning).  </w:t>
      </w:r>
    </w:p>
    <w:p w14:paraId="4E970723" w14:textId="77777777" w:rsidR="00BF0930" w:rsidRDefault="005F6ED9">
      <w:pPr>
        <w:pStyle w:val="Overskrift1"/>
        <w:rPr>
          <w:b/>
          <w:bCs/>
        </w:rPr>
      </w:pPr>
      <w:bookmarkStart w:id="9" w:name="_Toc71537227"/>
      <w:r>
        <w:rPr>
          <w:b/>
          <w:bCs/>
        </w:rPr>
        <w:t>Prosessflyt i tilskuddsforvaltningen av kompensasjonsordning for reiselivsnæringen på Svalbard.</w:t>
      </w:r>
      <w:bookmarkEnd w:id="4"/>
      <w:bookmarkEnd w:id="9"/>
      <w:r>
        <w:rPr>
          <w:b/>
          <w:bCs/>
        </w:rPr>
        <w:t xml:space="preserve"> </w:t>
      </w:r>
    </w:p>
    <w:p w14:paraId="12F9B624" w14:textId="77777777" w:rsidR="00BF0930" w:rsidRDefault="005F6ED9">
      <w:r>
        <w:t>Som et s</w:t>
      </w:r>
      <w:r>
        <w:t xml:space="preserve">tøtteverktøy til søkernes arbeid med søknad, delrapportering og sluttrapportering, så har LL utarbeidet en overordnet prosessoversikt som vi gjengir nedenfor. </w:t>
      </w:r>
    </w:p>
    <w:p w14:paraId="10CD3030" w14:textId="77777777" w:rsidR="00BF0930" w:rsidRDefault="00BF0930"/>
    <w:p w14:paraId="2ABE6241" w14:textId="77777777" w:rsidR="00BF0930" w:rsidRDefault="005F6ED9">
      <w:r>
        <w:rPr>
          <w:noProof/>
        </w:rPr>
        <w:lastRenderedPageBreak/>
        <w:drawing>
          <wp:inline distT="0" distB="0" distL="0" distR="0" wp14:anchorId="101A78F8" wp14:editId="629F7D6F">
            <wp:extent cx="5760720" cy="3240405"/>
            <wp:effectExtent l="0" t="0" r="0" b="0"/>
            <wp:docPr id="3" name="Grafikk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4CC0FA8" w14:textId="77777777" w:rsidR="00BF0930" w:rsidRDefault="005F6ED9">
      <w:r>
        <w:t xml:space="preserve">For detaljert oversikt til punkt 1 Søknadsprosessen, se side 5-11 i dette dokumentet. </w:t>
      </w:r>
    </w:p>
    <w:p w14:paraId="03819B24" w14:textId="77777777" w:rsidR="00BF0930" w:rsidRDefault="005F6ED9">
      <w:r>
        <w:rPr>
          <w:noProof/>
        </w:rPr>
        <w:drawing>
          <wp:inline distT="0" distB="0" distL="0" distR="0" wp14:anchorId="1B9C0622" wp14:editId="4BA41507">
            <wp:extent cx="5760720" cy="3240405"/>
            <wp:effectExtent l="0" t="0" r="0" b="0"/>
            <wp:docPr id="4" name="Grafik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297844" w14:textId="77777777" w:rsidR="00BF0930" w:rsidRDefault="005F6ED9">
      <w:r>
        <w:t xml:space="preserve">For </w:t>
      </w:r>
      <w:r>
        <w:t xml:space="preserve">detaljert oversikt til punkt 2 Din søknad innvilges, hva nå? Se side 11-28.  </w:t>
      </w:r>
    </w:p>
    <w:p w14:paraId="37F7876B" w14:textId="77777777" w:rsidR="00BF0930" w:rsidRDefault="005F6ED9">
      <w:r>
        <w:rPr>
          <w:noProof/>
        </w:rPr>
        <w:lastRenderedPageBreak/>
        <w:drawing>
          <wp:inline distT="0" distB="0" distL="0" distR="0" wp14:anchorId="70C77CBD" wp14:editId="30095EA4">
            <wp:extent cx="5760720" cy="3240405"/>
            <wp:effectExtent l="0" t="0" r="0" b="0"/>
            <wp:docPr id="5" name="Grafik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12EEFC" w14:textId="77777777" w:rsidR="00BF0930" w:rsidRDefault="005F6ED9">
      <w:r>
        <w:t xml:space="preserve">LL anbefaler at du følger «smørbrødlisten» ovenfor, dersom du har fått søknaden din returnert. </w:t>
      </w:r>
    </w:p>
    <w:p w14:paraId="27670E98" w14:textId="77777777" w:rsidR="00BF0930" w:rsidRDefault="005F6ED9">
      <w:r>
        <w:rPr>
          <w:noProof/>
        </w:rPr>
        <w:drawing>
          <wp:inline distT="0" distB="0" distL="0" distR="0" wp14:anchorId="72807658" wp14:editId="4548F3B9">
            <wp:extent cx="5760720" cy="3240405"/>
            <wp:effectExtent l="0" t="0" r="0" b="0"/>
            <wp:docPr id="6" name="Grafik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A796EA" w14:textId="77777777" w:rsidR="00BF0930" w:rsidRDefault="00BF0930"/>
    <w:p w14:paraId="3355639A" w14:textId="77777777" w:rsidR="00BF0930" w:rsidRDefault="005F6ED9">
      <w:r>
        <w:t>LL anbefaler at du følger «smørbrødlisten» ovenfor dersom du har fått avslag.</w:t>
      </w:r>
      <w:r>
        <w:t xml:space="preserve"> </w:t>
      </w:r>
    </w:p>
    <w:p w14:paraId="6DDAE78E" w14:textId="77777777" w:rsidR="00BF0930" w:rsidRDefault="00BF0930"/>
    <w:p w14:paraId="01F21FE9" w14:textId="77777777" w:rsidR="00BF0930" w:rsidRDefault="00BF0930"/>
    <w:p w14:paraId="40BEE1B8" w14:textId="77777777" w:rsidR="00BF0930" w:rsidRDefault="00BF0930"/>
    <w:bookmarkEnd w:id="5"/>
    <w:p w14:paraId="75E632E6" w14:textId="77777777" w:rsidR="00BF0930" w:rsidRDefault="00BF0930">
      <w:pPr>
        <w:rPr>
          <w:color w:val="FF0000"/>
        </w:rPr>
      </w:pPr>
    </w:p>
    <w:p w14:paraId="1B3B9758" w14:textId="77777777" w:rsidR="00BF0930" w:rsidRDefault="005F6ED9">
      <w:pPr>
        <w:pStyle w:val="Overskrift2"/>
        <w:rPr>
          <w:b/>
          <w:bCs/>
        </w:rPr>
      </w:pPr>
      <w:bookmarkStart w:id="10" w:name="_Toc70948591"/>
      <w:bookmarkStart w:id="11" w:name="_Toc71299957"/>
      <w:bookmarkStart w:id="12" w:name="_Toc71537228"/>
      <w:r>
        <w:rPr>
          <w:b/>
          <w:bCs/>
        </w:rPr>
        <w:lastRenderedPageBreak/>
        <w:t>Etablere søknad om midler fra kompensasjonsordning for reiselivsnæringen på Svalbard.</w:t>
      </w:r>
      <w:bookmarkEnd w:id="10"/>
      <w:bookmarkEnd w:id="11"/>
      <w:bookmarkEnd w:id="12"/>
      <w:r>
        <w:rPr>
          <w:b/>
          <w:bCs/>
        </w:rPr>
        <w:t xml:space="preserve"> </w:t>
      </w:r>
    </w:p>
    <w:p w14:paraId="5829D320" w14:textId="77777777" w:rsidR="00BF0930" w:rsidRDefault="005F6ED9">
      <w:r>
        <w:t xml:space="preserve">Nedenfor gir vi en trinnvis forklaring på hvordan du som har etablert og logget deg inn som bruker av regional forvaltning finner ordningen du skal søke på og </w:t>
      </w:r>
      <w:r>
        <w:t xml:space="preserve">hvordan du legger inn søknad. </w:t>
      </w:r>
    </w:p>
    <w:p w14:paraId="57954964" w14:textId="77777777" w:rsidR="00BF0930" w:rsidRDefault="00BF0930"/>
    <w:p w14:paraId="152D6835" w14:textId="77777777" w:rsidR="00BF0930" w:rsidRDefault="005F6ED9">
      <w:bookmarkStart w:id="13" w:name="_Toc70948592"/>
      <w:r>
        <w:rPr>
          <w:rStyle w:val="Overskrift3Tegn"/>
          <w:rFonts w:eastAsia="Calibri"/>
          <w:sz w:val="40"/>
          <w:szCs w:val="40"/>
        </w:rPr>
        <w:t>Side 1</w:t>
      </w:r>
      <w:bookmarkEnd w:id="13"/>
    </w:p>
    <w:p w14:paraId="0A037BCB" w14:textId="77777777" w:rsidR="00BF0930" w:rsidRDefault="005F6ED9">
      <w:r>
        <w:br/>
      </w:r>
      <w:r>
        <w:rPr>
          <w:noProof/>
        </w:rPr>
        <w:drawing>
          <wp:inline distT="0" distB="0" distL="0" distR="0" wp14:anchorId="1ABACD76" wp14:editId="0B68E5C3">
            <wp:extent cx="5759448" cy="3996056"/>
            <wp:effectExtent l="0" t="0" r="0" b="4444"/>
            <wp:docPr id="7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48" cy="39960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B0D99C" w14:textId="77777777" w:rsidR="00BF0930" w:rsidRDefault="00BF0930">
      <w:pPr>
        <w:rPr>
          <w:b/>
          <w:bCs/>
          <w:sz w:val="40"/>
          <w:szCs w:val="40"/>
        </w:rPr>
      </w:pPr>
    </w:p>
    <w:p w14:paraId="15991EB9" w14:textId="77777777" w:rsidR="00BF0930" w:rsidRDefault="00BF0930">
      <w:pPr>
        <w:rPr>
          <w:b/>
          <w:bCs/>
          <w:sz w:val="40"/>
          <w:szCs w:val="40"/>
        </w:rPr>
      </w:pPr>
    </w:p>
    <w:p w14:paraId="2E3C6C03" w14:textId="77777777" w:rsidR="00BF0930" w:rsidRDefault="00BF0930">
      <w:pPr>
        <w:rPr>
          <w:b/>
          <w:bCs/>
          <w:sz w:val="40"/>
          <w:szCs w:val="40"/>
        </w:rPr>
      </w:pPr>
    </w:p>
    <w:p w14:paraId="5F086988" w14:textId="77777777" w:rsidR="00BF0930" w:rsidRDefault="00BF0930">
      <w:pPr>
        <w:rPr>
          <w:b/>
          <w:bCs/>
          <w:sz w:val="40"/>
          <w:szCs w:val="40"/>
        </w:rPr>
      </w:pPr>
    </w:p>
    <w:p w14:paraId="60C57A52" w14:textId="77777777" w:rsidR="00BF0930" w:rsidRDefault="00BF0930">
      <w:pPr>
        <w:rPr>
          <w:b/>
          <w:bCs/>
          <w:sz w:val="40"/>
          <w:szCs w:val="40"/>
        </w:rPr>
      </w:pPr>
    </w:p>
    <w:p w14:paraId="12F2758E" w14:textId="77777777" w:rsidR="00BF0930" w:rsidRDefault="00BF0930">
      <w:pPr>
        <w:rPr>
          <w:b/>
          <w:bCs/>
          <w:sz w:val="40"/>
          <w:szCs w:val="40"/>
        </w:rPr>
      </w:pPr>
    </w:p>
    <w:p w14:paraId="7A949349" w14:textId="77777777" w:rsidR="00BF0930" w:rsidRDefault="00BF0930">
      <w:pPr>
        <w:rPr>
          <w:b/>
          <w:bCs/>
          <w:sz w:val="40"/>
          <w:szCs w:val="40"/>
        </w:rPr>
      </w:pPr>
    </w:p>
    <w:p w14:paraId="30E35B65" w14:textId="77777777" w:rsidR="00BF0930" w:rsidRDefault="005F6ED9">
      <w:pPr>
        <w:pStyle w:val="Overskrift3"/>
        <w:rPr>
          <w:sz w:val="40"/>
          <w:szCs w:val="40"/>
        </w:rPr>
      </w:pPr>
      <w:bookmarkStart w:id="14" w:name="_Toc70948593"/>
      <w:bookmarkStart w:id="15" w:name="_Toc71299958"/>
      <w:bookmarkStart w:id="16" w:name="_Toc71537229"/>
      <w:r>
        <w:rPr>
          <w:sz w:val="40"/>
          <w:szCs w:val="40"/>
        </w:rPr>
        <w:lastRenderedPageBreak/>
        <w:t>Side 2</w:t>
      </w:r>
      <w:bookmarkEnd w:id="14"/>
      <w:bookmarkEnd w:id="15"/>
      <w:bookmarkEnd w:id="16"/>
    </w:p>
    <w:p w14:paraId="1D35FF8B" w14:textId="77777777" w:rsidR="00BF0930" w:rsidRDefault="00BF0930"/>
    <w:p w14:paraId="3B9946C5" w14:textId="77777777" w:rsidR="00BF0930" w:rsidRDefault="005F6ED9">
      <w:r>
        <w:rPr>
          <w:noProof/>
        </w:rPr>
        <w:drawing>
          <wp:inline distT="0" distB="0" distL="0" distR="0" wp14:anchorId="52431EAA" wp14:editId="73FC3BC4">
            <wp:extent cx="5760720" cy="4540882"/>
            <wp:effectExtent l="0" t="0" r="0" b="0"/>
            <wp:docPr id="8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0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3CD427" w14:textId="77777777" w:rsidR="00BF0930" w:rsidRDefault="005F6ED9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Ved innlegging av et eksisterende organisasjonsnummer i enhetsregisteret i Brønnøysund, blir følgende informasjon automatisk hentet og kopiert inn:</w:t>
      </w:r>
    </w:p>
    <w:p w14:paraId="72A394D0" w14:textId="77777777" w:rsidR="00BF0930" w:rsidRDefault="005F6ED9">
      <w:pPr>
        <w:numPr>
          <w:ilvl w:val="0"/>
          <w:numId w:val="2"/>
        </w:num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Navn på virksomhet</w:t>
      </w:r>
    </w:p>
    <w:p w14:paraId="0890D5B2" w14:textId="77777777" w:rsidR="00BF0930" w:rsidRDefault="005F6ED9">
      <w:pPr>
        <w:numPr>
          <w:ilvl w:val="0"/>
          <w:numId w:val="2"/>
        </w:num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Adresse</w:t>
      </w:r>
    </w:p>
    <w:p w14:paraId="3762C7E2" w14:textId="77777777" w:rsidR="00BF0930" w:rsidRDefault="005F6ED9">
      <w:pPr>
        <w:numPr>
          <w:ilvl w:val="0"/>
          <w:numId w:val="2"/>
        </w:num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 xml:space="preserve">Postnummer og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poststed</w:t>
      </w:r>
    </w:p>
    <w:p w14:paraId="639B081C" w14:textId="77777777" w:rsidR="00BF0930" w:rsidRDefault="00BF0930"/>
    <w:p w14:paraId="4D93004C" w14:textId="77777777" w:rsidR="00BF0930" w:rsidRDefault="00BF0930"/>
    <w:p w14:paraId="1B7F538E" w14:textId="77777777" w:rsidR="00BF0930" w:rsidRDefault="00BF0930"/>
    <w:p w14:paraId="7EB5304B" w14:textId="77777777" w:rsidR="00BF0930" w:rsidRDefault="00BF0930"/>
    <w:p w14:paraId="080AB8EB" w14:textId="77777777" w:rsidR="00BF0930" w:rsidRDefault="00BF0930"/>
    <w:p w14:paraId="1E64B2AA" w14:textId="77777777" w:rsidR="00BF0930" w:rsidRDefault="00BF0930"/>
    <w:p w14:paraId="1826EC71" w14:textId="77777777" w:rsidR="00BF0930" w:rsidRDefault="00BF0930"/>
    <w:p w14:paraId="284965DF" w14:textId="77777777" w:rsidR="00BF0930" w:rsidRDefault="00BF0930"/>
    <w:p w14:paraId="22D5E60B" w14:textId="77777777" w:rsidR="00BF0930" w:rsidRDefault="00BF0930"/>
    <w:p w14:paraId="02E6F929" w14:textId="77777777" w:rsidR="00BF0930" w:rsidRDefault="00BF0930"/>
    <w:p w14:paraId="71F1401B" w14:textId="77777777" w:rsidR="00BF0930" w:rsidRDefault="005F6ED9">
      <w:pPr>
        <w:pStyle w:val="Overskrift3"/>
        <w:rPr>
          <w:sz w:val="40"/>
          <w:szCs w:val="40"/>
        </w:rPr>
      </w:pPr>
      <w:bookmarkStart w:id="17" w:name="_Toc70948594"/>
      <w:bookmarkStart w:id="18" w:name="_Toc71299959"/>
      <w:bookmarkStart w:id="19" w:name="_Toc71537230"/>
      <w:r>
        <w:rPr>
          <w:sz w:val="40"/>
          <w:szCs w:val="40"/>
        </w:rPr>
        <w:lastRenderedPageBreak/>
        <w:t>Side 3</w:t>
      </w:r>
      <w:bookmarkEnd w:id="17"/>
      <w:bookmarkEnd w:id="18"/>
      <w:bookmarkEnd w:id="19"/>
    </w:p>
    <w:p w14:paraId="4F353E13" w14:textId="77777777" w:rsidR="00BF0930" w:rsidRDefault="00BF0930"/>
    <w:p w14:paraId="489B4FD2" w14:textId="77777777" w:rsidR="00BF0930" w:rsidRDefault="005F6ED9">
      <w:r>
        <w:rPr>
          <w:noProof/>
        </w:rPr>
        <w:drawing>
          <wp:inline distT="0" distB="0" distL="0" distR="0" wp14:anchorId="2E8DD081" wp14:editId="1184B9E9">
            <wp:extent cx="5760720" cy="4391021"/>
            <wp:effectExtent l="0" t="0" r="0" b="0"/>
            <wp:docPr id="9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10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51FADE" w14:textId="77777777" w:rsidR="00BF0930" w:rsidRDefault="005F6ED9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 xml:space="preserve">Her skal virksomheten som søker legge inn det akkumulerte resultatet fra regnskapsperioden 1.3.2020 – 31.12.2020. </w:t>
      </w:r>
    </w:p>
    <w:p w14:paraId="2911C661" w14:textId="77777777" w:rsidR="00BF0930" w:rsidRDefault="00BF0930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</w:p>
    <w:p w14:paraId="29F445C4" w14:textId="77777777" w:rsidR="00BF0930" w:rsidRDefault="005F6ED9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 xml:space="preserve">Det er også mulig å legge inn periodisert resultat pr. mnd. for hver linje. </w:t>
      </w:r>
    </w:p>
    <w:p w14:paraId="1B253178" w14:textId="77777777" w:rsidR="00BF0930" w:rsidRDefault="00BF0930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</w:p>
    <w:p w14:paraId="7CE78415" w14:textId="77777777" w:rsidR="00BF0930" w:rsidRDefault="005F6ED9">
      <w:pPr>
        <w:shd w:val="clear" w:color="auto" w:fill="FFFFFF"/>
        <w:spacing w:after="0" w:line="270" w:lineRule="atLeast"/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 xml:space="preserve">Offentlige tilskudd som er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gitt i perioden skal trekkes fra tilskuddsgrunnlaget. Dette kan skje gjennom at fratrekket er gjort i de bokførte regnskapene for virksomheten, alternativt at det trekkes fra på søknadsbeløpet (under side 3)</w:t>
      </w:r>
    </w:p>
    <w:p w14:paraId="58C3225F" w14:textId="77777777" w:rsidR="00BF0930" w:rsidRDefault="00BF0930"/>
    <w:p w14:paraId="510A8362" w14:textId="77777777" w:rsidR="00BF0930" w:rsidRDefault="00BF0930"/>
    <w:p w14:paraId="1B5F1D85" w14:textId="77777777" w:rsidR="00BF0930" w:rsidRDefault="00BF0930"/>
    <w:p w14:paraId="2AFC45C5" w14:textId="77777777" w:rsidR="00BF0930" w:rsidRDefault="00BF0930"/>
    <w:p w14:paraId="2B0D50DD" w14:textId="77777777" w:rsidR="00BF0930" w:rsidRDefault="00BF0930"/>
    <w:p w14:paraId="38E3EDE6" w14:textId="77777777" w:rsidR="00BF0930" w:rsidRDefault="00BF0930"/>
    <w:p w14:paraId="1B2A7290" w14:textId="77777777" w:rsidR="00BF0930" w:rsidRDefault="00BF0930"/>
    <w:p w14:paraId="4679C844" w14:textId="77777777" w:rsidR="00BF0930" w:rsidRDefault="00BF0930"/>
    <w:p w14:paraId="4904BD42" w14:textId="77777777" w:rsidR="00BF0930" w:rsidRDefault="005F6ED9">
      <w:pPr>
        <w:pStyle w:val="Overskrift3"/>
        <w:rPr>
          <w:sz w:val="40"/>
          <w:szCs w:val="40"/>
        </w:rPr>
      </w:pPr>
      <w:bookmarkStart w:id="20" w:name="_Toc70948595"/>
      <w:bookmarkStart w:id="21" w:name="_Toc71299960"/>
      <w:bookmarkStart w:id="22" w:name="_Toc71537231"/>
      <w:r>
        <w:rPr>
          <w:sz w:val="40"/>
          <w:szCs w:val="40"/>
        </w:rPr>
        <w:lastRenderedPageBreak/>
        <w:t>Side 4</w:t>
      </w:r>
      <w:bookmarkEnd w:id="20"/>
      <w:bookmarkEnd w:id="21"/>
      <w:bookmarkEnd w:id="22"/>
    </w:p>
    <w:p w14:paraId="55DD5DAC" w14:textId="77777777" w:rsidR="00BF0930" w:rsidRDefault="00BF0930"/>
    <w:p w14:paraId="285F8161" w14:textId="77777777" w:rsidR="00BF0930" w:rsidRDefault="005F6ED9">
      <w:r>
        <w:rPr>
          <w:noProof/>
        </w:rPr>
        <w:drawing>
          <wp:inline distT="0" distB="0" distL="0" distR="0" wp14:anchorId="2BDCD957" wp14:editId="528AB333">
            <wp:extent cx="5760720" cy="3838578"/>
            <wp:effectExtent l="0" t="0" r="0" b="9522"/>
            <wp:docPr id="10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F31D4F" w14:textId="77777777" w:rsidR="00BF0930" w:rsidRDefault="005F6ED9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Her skal opplysninger om hvilk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en offentlig støtte virksomheten har fått tidligere oppgis. Offentlige tilskudd som er gitt i perioden skal trekkes fra tilskuddsgrunnlaget. Dette kan skje gjennom at fratrekket er gjort i de bokførte regnskapene for virksomheten, alternativt at det trekke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>s fra på søknadsbeløpet (under side 3)</w:t>
      </w:r>
    </w:p>
    <w:p w14:paraId="73B84CF1" w14:textId="77777777" w:rsidR="00BF0930" w:rsidRDefault="00BF0930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</w:p>
    <w:p w14:paraId="006CB377" w14:textId="77777777" w:rsidR="00BF0930" w:rsidRDefault="005F6ED9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nb-NO"/>
        </w:rPr>
        <w:t xml:space="preserve">Det er også mulig å legge inn periodisert resultat pr. mnd. for hver linje. </w:t>
      </w:r>
    </w:p>
    <w:p w14:paraId="652D7DB9" w14:textId="77777777" w:rsidR="00BF0930" w:rsidRDefault="00BF0930"/>
    <w:p w14:paraId="1D3D0378" w14:textId="77777777" w:rsidR="00BF0930" w:rsidRDefault="00BF0930"/>
    <w:p w14:paraId="48BAC8B1" w14:textId="77777777" w:rsidR="00BF0930" w:rsidRDefault="00BF0930"/>
    <w:p w14:paraId="40B20DAF" w14:textId="77777777" w:rsidR="00BF0930" w:rsidRDefault="00BF0930"/>
    <w:p w14:paraId="09C3D52F" w14:textId="77777777" w:rsidR="00BF0930" w:rsidRDefault="00BF0930"/>
    <w:p w14:paraId="38D6210D" w14:textId="77777777" w:rsidR="00BF0930" w:rsidRDefault="00BF0930"/>
    <w:p w14:paraId="09BEB350" w14:textId="77777777" w:rsidR="00BF0930" w:rsidRDefault="00BF0930"/>
    <w:p w14:paraId="73F1B164" w14:textId="77777777" w:rsidR="00BF0930" w:rsidRDefault="00BF0930"/>
    <w:p w14:paraId="1A2F4569" w14:textId="77777777" w:rsidR="00BF0930" w:rsidRDefault="00BF0930"/>
    <w:p w14:paraId="22869F31" w14:textId="77777777" w:rsidR="00BF0930" w:rsidRDefault="00BF0930"/>
    <w:p w14:paraId="2195F0AC" w14:textId="77777777" w:rsidR="00BF0930" w:rsidRDefault="005F6ED9">
      <w:pPr>
        <w:pStyle w:val="Overskrift3"/>
        <w:rPr>
          <w:sz w:val="40"/>
          <w:szCs w:val="40"/>
        </w:rPr>
      </w:pPr>
      <w:bookmarkStart w:id="23" w:name="_Toc70948596"/>
      <w:bookmarkStart w:id="24" w:name="_Toc71299961"/>
      <w:bookmarkStart w:id="25" w:name="_Toc71537232"/>
      <w:r>
        <w:rPr>
          <w:sz w:val="40"/>
          <w:szCs w:val="40"/>
        </w:rPr>
        <w:t>Side 5</w:t>
      </w:r>
      <w:bookmarkEnd w:id="23"/>
      <w:bookmarkEnd w:id="24"/>
      <w:bookmarkEnd w:id="25"/>
    </w:p>
    <w:p w14:paraId="103EB01C" w14:textId="77777777" w:rsidR="00BF0930" w:rsidRDefault="00BF0930"/>
    <w:p w14:paraId="4FF6C96F" w14:textId="77777777" w:rsidR="00BF0930" w:rsidRDefault="005F6ED9">
      <w:r>
        <w:rPr>
          <w:noProof/>
        </w:rPr>
        <w:lastRenderedPageBreak/>
        <w:drawing>
          <wp:inline distT="0" distB="0" distL="0" distR="0" wp14:anchorId="2E098824" wp14:editId="3EB89409">
            <wp:extent cx="4110648" cy="4059716"/>
            <wp:effectExtent l="0" t="0" r="4152" b="0"/>
            <wp:docPr id="11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10648" cy="4059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9A880E" w14:textId="77777777" w:rsidR="00BF0930" w:rsidRDefault="005F6ED9">
      <w:r>
        <w:rPr>
          <w:sz w:val="20"/>
          <w:szCs w:val="20"/>
        </w:rPr>
        <w:t>Dette er opplastningssiden for vedlegg (Jf. § 6 Dokumentasjonskrav ved innsendelsen av søknaden)</w:t>
      </w:r>
      <w:r>
        <w:rPr>
          <w:sz w:val="20"/>
          <w:szCs w:val="20"/>
        </w:rPr>
        <w:br/>
      </w:r>
      <w:r>
        <w:rPr>
          <w:sz w:val="20"/>
          <w:szCs w:val="20"/>
          <w:u w:val="single"/>
        </w:rPr>
        <w:t xml:space="preserve">Attest fra </w:t>
      </w:r>
      <w:r>
        <w:rPr>
          <w:sz w:val="20"/>
          <w:szCs w:val="20"/>
          <w:u w:val="single"/>
        </w:rPr>
        <w:t>regnskapsfører/revisor</w:t>
      </w:r>
      <w:r>
        <w:rPr>
          <w:sz w:val="20"/>
          <w:szCs w:val="20"/>
        </w:rPr>
        <w:t xml:space="preserve"> Dersom denne dokumentasjon foreligger ved søknadstidspunktet, så legges attesten ved søknaden. Attest fra regnskapsfører skal imidlertid også følge ved når sluttrapport med dokumentasjon skal sendes inn innenfor fristen på 6 mnd. fra</w:t>
      </w:r>
      <w:r>
        <w:rPr>
          <w:sz w:val="20"/>
          <w:szCs w:val="20"/>
        </w:rPr>
        <w:t xml:space="preserve"> søker har signert akseptskjema. </w:t>
      </w:r>
      <w:r>
        <w:rPr>
          <w:sz w:val="20"/>
          <w:szCs w:val="20"/>
        </w:rPr>
        <w:br/>
      </w:r>
      <w:r>
        <w:rPr>
          <w:sz w:val="20"/>
          <w:szCs w:val="20"/>
        </w:rPr>
        <w:t xml:space="preserve">Attesten fra regnskapsfører/revisor skal da dokumentere flere forhold, jf. §7 Rapporteringsplikt med dokumentasjonskrav innen 6 måneder.  </w:t>
      </w:r>
    </w:p>
    <w:p w14:paraId="48626E08" w14:textId="77777777" w:rsidR="00BF0930" w:rsidRDefault="005F6ED9">
      <w:r>
        <w:rPr>
          <w:sz w:val="20"/>
          <w:szCs w:val="20"/>
          <w:u w:val="single"/>
        </w:rPr>
        <w:t>Årsregnskap 2019.</w:t>
      </w:r>
      <w:r>
        <w:rPr>
          <w:sz w:val="20"/>
          <w:szCs w:val="20"/>
        </w:rPr>
        <w:t xml:space="preserve"> Dette skal være et revidert regnskap fra regnskapsfører eller rev</w:t>
      </w:r>
      <w:r>
        <w:rPr>
          <w:sz w:val="20"/>
          <w:szCs w:val="20"/>
        </w:rPr>
        <w:t>isor i henhold til forskrift for kompensasjonsordning til reiselivsnæringen på Svalbard, §7</w:t>
      </w:r>
    </w:p>
    <w:p w14:paraId="032406CC" w14:textId="77777777" w:rsidR="00BF0930" w:rsidRDefault="005F6ED9">
      <w:r>
        <w:rPr>
          <w:sz w:val="20"/>
          <w:szCs w:val="20"/>
          <w:u w:val="single"/>
        </w:rPr>
        <w:t xml:space="preserve">Detaljert regnskap 1.3.2020 – 31.12.2020 </w:t>
      </w:r>
      <w:r>
        <w:rPr>
          <w:sz w:val="20"/>
          <w:szCs w:val="20"/>
        </w:rPr>
        <w:t>skal være rettvisende og danne et grunnlag for korrekt vurdering av kompensasjon. Husk at regnskapet som her lastes opp dir</w:t>
      </w:r>
      <w:r>
        <w:rPr>
          <w:sz w:val="20"/>
          <w:szCs w:val="20"/>
        </w:rPr>
        <w:t xml:space="preserve">ekte må kunne sammenlignes med det regnskapet som skal rapporteres i henhold til forskrift for kompensasjonsordning til reiselivsnæringen, §7. </w:t>
      </w:r>
    </w:p>
    <w:p w14:paraId="18256414" w14:textId="77777777" w:rsidR="00BF0930" w:rsidRDefault="005F6ED9">
      <w:r>
        <w:rPr>
          <w:sz w:val="20"/>
          <w:szCs w:val="20"/>
          <w:u w:val="single"/>
        </w:rPr>
        <w:t>Dokumentasjon konkursbegjæring</w:t>
      </w:r>
      <w:r>
        <w:rPr>
          <w:sz w:val="20"/>
          <w:szCs w:val="20"/>
        </w:rPr>
        <w:t xml:space="preserve"> skal være vedlagt. Virksomheten kan ta ut skjema på denne koblingen </w:t>
      </w:r>
      <w:r>
        <w:rPr>
          <w:sz w:val="20"/>
          <w:szCs w:val="20"/>
        </w:rPr>
        <w:br/>
      </w:r>
      <w:hyperlink r:id="rId57" w:history="1">
        <w:r>
          <w:rPr>
            <w:rStyle w:val="Hyperkobling"/>
            <w:sz w:val="20"/>
            <w:szCs w:val="20"/>
          </w:rPr>
          <w:t>https://www.altinn.no/skjemaoversikt/bronnoysundregistrene/bekreftelse-fra-konkursregisteret/</w:t>
        </w:r>
      </w:hyperlink>
      <w:r>
        <w:rPr>
          <w:sz w:val="20"/>
          <w:szCs w:val="20"/>
        </w:rPr>
        <w:t xml:space="preserve"> </w:t>
      </w:r>
    </w:p>
    <w:p w14:paraId="6D7D0DEF" w14:textId="77777777" w:rsidR="00BF0930" w:rsidRDefault="005F6ED9">
      <w:r>
        <w:rPr>
          <w:sz w:val="20"/>
          <w:szCs w:val="20"/>
          <w:u w:val="single"/>
        </w:rPr>
        <w:t>Notat/beskrivelse til søknad/vedlegg</w:t>
      </w:r>
      <w:r>
        <w:rPr>
          <w:sz w:val="20"/>
          <w:szCs w:val="20"/>
        </w:rPr>
        <w:t xml:space="preserve"> kan benyttes dersom det e</w:t>
      </w:r>
      <w:r>
        <w:rPr>
          <w:sz w:val="20"/>
          <w:szCs w:val="20"/>
        </w:rPr>
        <w:t>r behov for å forklare søknaden og vedleggene f.eks. i et Word-dokument.</w:t>
      </w:r>
    </w:p>
    <w:p w14:paraId="718C8348" w14:textId="77777777" w:rsidR="00BF0930" w:rsidRDefault="00BF0930">
      <w:pPr>
        <w:rPr>
          <w:sz w:val="20"/>
          <w:szCs w:val="20"/>
        </w:rPr>
      </w:pPr>
    </w:p>
    <w:p w14:paraId="36954BEE" w14:textId="77777777" w:rsidR="00BF0930" w:rsidRDefault="00BF0930">
      <w:pPr>
        <w:rPr>
          <w:sz w:val="20"/>
          <w:szCs w:val="20"/>
        </w:rPr>
      </w:pPr>
    </w:p>
    <w:p w14:paraId="188EBD29" w14:textId="77777777" w:rsidR="00BF0930" w:rsidRDefault="00BF0930">
      <w:pPr>
        <w:rPr>
          <w:sz w:val="20"/>
          <w:szCs w:val="20"/>
        </w:rPr>
      </w:pPr>
    </w:p>
    <w:p w14:paraId="36FB7D40" w14:textId="77777777" w:rsidR="00BF0930" w:rsidRDefault="00BF0930">
      <w:pPr>
        <w:rPr>
          <w:sz w:val="20"/>
          <w:szCs w:val="20"/>
        </w:rPr>
      </w:pPr>
    </w:p>
    <w:p w14:paraId="6900D24B" w14:textId="77777777" w:rsidR="00BF0930" w:rsidRDefault="005F6ED9">
      <w:pPr>
        <w:pStyle w:val="Overskrift3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bookmarkStart w:id="26" w:name="_Toc70948597"/>
      <w:bookmarkStart w:id="27" w:name="_Toc71299962"/>
      <w:bookmarkStart w:id="28" w:name="_Toc71537233"/>
      <w:r>
        <w:rPr>
          <w:sz w:val="40"/>
          <w:szCs w:val="40"/>
        </w:rPr>
        <w:t>Side 6</w:t>
      </w:r>
      <w:bookmarkEnd w:id="26"/>
      <w:bookmarkEnd w:id="27"/>
      <w:bookmarkEnd w:id="28"/>
    </w:p>
    <w:p w14:paraId="5F90837A" w14:textId="77777777" w:rsidR="00BF0930" w:rsidRDefault="005F6ED9">
      <w:r>
        <w:br/>
      </w:r>
      <w:r>
        <w:rPr>
          <w:noProof/>
        </w:rPr>
        <w:drawing>
          <wp:inline distT="0" distB="0" distL="0" distR="0" wp14:anchorId="4A13F7A2" wp14:editId="7B0FDDEF">
            <wp:extent cx="5760720" cy="4911086"/>
            <wp:effectExtent l="0" t="0" r="0" b="3814"/>
            <wp:docPr id="12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10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10BF4E" w14:textId="77777777" w:rsidR="00BF0930" w:rsidRDefault="005F6ED9">
      <w:r>
        <w:t xml:space="preserve">Siden for å sende inn søknaden til behandling. NB: når du her krysser for bekreft innsendelse av søknad og trykker send inn søknad, så kan du ikke gå inn å </w:t>
      </w:r>
      <w:r>
        <w:t xml:space="preserve">redigere på søknaden. </w:t>
      </w:r>
    </w:p>
    <w:p w14:paraId="0B87E0F7" w14:textId="77777777" w:rsidR="00BF0930" w:rsidRDefault="005F6ED9">
      <w:r>
        <w:t xml:space="preserve">Du vil motta kvittering for innsendt søknad på e-post (se vedlagte eksempel). Du kan også fra denne siden laste ned søknad i PDF eller Word format. </w:t>
      </w:r>
    </w:p>
    <w:p w14:paraId="76CE1E19" w14:textId="77777777" w:rsidR="00BF0930" w:rsidRDefault="005F6ED9">
      <w:r>
        <w:rPr>
          <w:noProof/>
        </w:rPr>
        <w:drawing>
          <wp:inline distT="0" distB="0" distL="0" distR="0" wp14:anchorId="2AC22318" wp14:editId="74C92090">
            <wp:extent cx="4062322" cy="2275200"/>
            <wp:effectExtent l="0" t="0" r="0" b="0"/>
            <wp:docPr id="13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62322" cy="2275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659207" w14:textId="77777777" w:rsidR="00BF0930" w:rsidRDefault="005F6ED9">
      <w:pPr>
        <w:pStyle w:val="Overskrift2"/>
        <w:rPr>
          <w:b/>
          <w:bCs/>
        </w:rPr>
      </w:pPr>
      <w:bookmarkStart w:id="29" w:name="_Toc70948598"/>
      <w:bookmarkStart w:id="30" w:name="_Toc71299963"/>
      <w:bookmarkStart w:id="31" w:name="_Toc71537234"/>
      <w:r>
        <w:rPr>
          <w:b/>
          <w:bCs/>
        </w:rPr>
        <w:lastRenderedPageBreak/>
        <w:t>Krav om utbetaling (utbetalingsanmodninger)</w:t>
      </w:r>
      <w:bookmarkEnd w:id="29"/>
      <w:bookmarkEnd w:id="30"/>
      <w:bookmarkEnd w:id="31"/>
    </w:p>
    <w:p w14:paraId="3F9FF494" w14:textId="77777777" w:rsidR="00BF0930" w:rsidRDefault="005F6ED9">
      <w:r>
        <w:t xml:space="preserve">Nedenfor gir vi en trinnvis </w:t>
      </w:r>
      <w:r>
        <w:t xml:space="preserve">forklaring på hvordan du som har fått innvilget kompensasjon fra kompensasjonsordning for reiselivsnæringen på Svalbard kan få sendt Longyearbyen lokalstyre utbetalingsanmodninger.  </w:t>
      </w:r>
    </w:p>
    <w:p w14:paraId="7676AA07" w14:textId="77777777" w:rsidR="00BF0930" w:rsidRDefault="005F6ED9">
      <w:r>
        <w:t>Det skilles på utbetalingsanmodning 1 (som gir inntil 75% utbetaling av k</w:t>
      </w:r>
      <w:r>
        <w:t xml:space="preserve">ompensasjonen) og utbetaling 2 som anses som en helhetlig sluttrapport. Et krav som må være oppfylt for å sende over utbetalingsanmodninger er at søkeren har signert på akseptskjema for mottak av kompensasjon fra ordningen. </w:t>
      </w:r>
    </w:p>
    <w:p w14:paraId="4165CDB2" w14:textId="77777777" w:rsidR="00BF0930" w:rsidRDefault="005F6ED9">
      <w:r>
        <w:t>Søker må gjennomføre utbetaling</w:t>
      </w:r>
      <w:r>
        <w:t xml:space="preserve">sanmodning 1 i regional forvaltning når denne har mottatt melding om at søknad om kompensasjon er innvilget og har sendt inn signert og returnert det vedlagte  akseptskjemaet i vedtaket der søkeren godtar å ta imot kompensasjonen på definerte vilkår. </w:t>
      </w:r>
    </w:p>
    <w:p w14:paraId="799108F1" w14:textId="77777777" w:rsidR="00BF0930" w:rsidRDefault="005F6ED9">
      <w:r>
        <w:t>Søke</w:t>
      </w:r>
      <w:r>
        <w:t>r må gjennomføre utbetalingsanmodning 2 i regional forvaltning innen 6 måneder fra søker har signert og sendt inn akseptskjemaet.</w:t>
      </w:r>
    </w:p>
    <w:p w14:paraId="4C10F93D" w14:textId="77777777" w:rsidR="00BF0930" w:rsidRDefault="005F6ED9">
      <w:pPr>
        <w:pStyle w:val="Overskrift2"/>
        <w:rPr>
          <w:b/>
          <w:bCs/>
        </w:rPr>
      </w:pPr>
      <w:bookmarkStart w:id="32" w:name="_Toc70948599"/>
      <w:bookmarkStart w:id="33" w:name="_Toc71299964"/>
      <w:bookmarkStart w:id="34" w:name="_Toc71537235"/>
      <w:r>
        <w:rPr>
          <w:b/>
          <w:bCs/>
        </w:rPr>
        <w:t>Utbetalingsanmodning 1 (Utbetalingsanmodning når søknad om kompensasjon er innvilget).</w:t>
      </w:r>
      <w:bookmarkEnd w:id="32"/>
      <w:bookmarkEnd w:id="33"/>
      <w:bookmarkEnd w:id="34"/>
      <w:r>
        <w:rPr>
          <w:b/>
          <w:bCs/>
        </w:rPr>
        <w:t xml:space="preserve"> </w:t>
      </w:r>
    </w:p>
    <w:p w14:paraId="42368462" w14:textId="77777777" w:rsidR="00BF0930" w:rsidRDefault="005F6ED9">
      <w:r>
        <w:t>Du må logge på regional forvaltning me</w:t>
      </w:r>
      <w:r>
        <w:t>d brukernavn og passord. Gå til «søknader» og velg «utbetalingsanmodning» og «ny utbetalingsanmodning».</w:t>
      </w:r>
    </w:p>
    <w:p w14:paraId="40817AAB" w14:textId="77777777" w:rsidR="00BF0930" w:rsidRDefault="00BF0930"/>
    <w:p w14:paraId="424BCE82" w14:textId="77777777" w:rsidR="00BF0930" w:rsidRDefault="005F6ED9">
      <w:pPr>
        <w:pStyle w:val="Overskrift3"/>
        <w:rPr>
          <w:sz w:val="40"/>
          <w:szCs w:val="40"/>
        </w:rPr>
      </w:pPr>
      <w:bookmarkStart w:id="35" w:name="_Toc70948600"/>
      <w:bookmarkStart w:id="36" w:name="_Toc71299965"/>
      <w:bookmarkStart w:id="37" w:name="_Toc71537236"/>
      <w:r>
        <w:rPr>
          <w:sz w:val="40"/>
          <w:szCs w:val="40"/>
        </w:rPr>
        <w:t>Trinn 1</w:t>
      </w:r>
      <w:bookmarkEnd w:id="35"/>
      <w:bookmarkEnd w:id="36"/>
      <w:bookmarkEnd w:id="37"/>
    </w:p>
    <w:p w14:paraId="713E29A4" w14:textId="77777777" w:rsidR="00BF0930" w:rsidRDefault="00BF0930"/>
    <w:p w14:paraId="78D05F4D" w14:textId="77777777" w:rsidR="00BF0930" w:rsidRDefault="005F6ED9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33423" wp14:editId="27241E6C">
                <wp:simplePos x="0" y="0"/>
                <wp:positionH relativeFrom="margin">
                  <wp:align>left</wp:align>
                </wp:positionH>
                <wp:positionV relativeFrom="paragraph">
                  <wp:posOffset>1365510</wp:posOffset>
                </wp:positionV>
                <wp:extent cx="450854" cy="99697"/>
                <wp:effectExtent l="0" t="0" r="25396" b="14603"/>
                <wp:wrapNone/>
                <wp:docPr id="14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4" cy="9969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BA632B7" id="Ellipse 11" o:spid="_x0000_s1026" style="position:absolute;margin-left:0;margin-top:107.5pt;width:35.5pt;height:7.8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50854,99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" path="m,49849at,,450854,99698,,49849,,49849xe" filled="f" strokecolor="#2f528f" strokeweight=".35281mm">
                <v:stroke joinstyle="miter"/>
                <v:path arrowok="t" o:connecttype="custom" o:connectlocs="225427,0;450854,49849;225427,99697;0,49849;66026,14600;66026,85097;384828,85097;384828,14600" o:connectangles="270,0,90,180,270,90,90,270" textboxrect="66026,14600,384828,85097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FEACE" wp14:editId="0ACFA4F3">
                <wp:simplePos x="0" y="0"/>
                <wp:positionH relativeFrom="column">
                  <wp:posOffset>195398</wp:posOffset>
                </wp:positionH>
                <wp:positionV relativeFrom="paragraph">
                  <wp:posOffset>338876</wp:posOffset>
                </wp:positionV>
                <wp:extent cx="978536" cy="112398"/>
                <wp:effectExtent l="0" t="0" r="12064" b="20952"/>
                <wp:wrapNone/>
                <wp:docPr id="15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6" cy="112398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FF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EC003C9" id="Ellipse 12" o:spid="_x0000_s1026" style="position:absolute;margin-left:15.4pt;margin-top:26.7pt;width:77.05pt;height: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8536,11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" path="m,56199at,,978536,112398,,56199,,56199xe" filled="f" strokecolor="yellow" strokeweight=".35281mm">
                <v:stroke joinstyle="miter"/>
                <v:path arrowok="t" o:connecttype="custom" o:connectlocs="489268,0;978536,56199;489268,112398;0,56199;143303,16460;143303,95938;835233,95938;835233,16460" o:connectangles="270,0,90,180,270,90,90,270" textboxrect="143303,16460,835233,95938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7B606" wp14:editId="6C0EE369">
                <wp:simplePos x="0" y="0"/>
                <wp:positionH relativeFrom="column">
                  <wp:posOffset>109307</wp:posOffset>
                </wp:positionH>
                <wp:positionV relativeFrom="paragraph">
                  <wp:posOffset>1929127</wp:posOffset>
                </wp:positionV>
                <wp:extent cx="978536" cy="112398"/>
                <wp:effectExtent l="0" t="0" r="12064" b="20952"/>
                <wp:wrapNone/>
                <wp:docPr id="16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6" cy="112398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99A3A91" id="Ellipse 10" o:spid="_x0000_s1026" style="position:absolute;margin-left:8.6pt;margin-top:151.9pt;width:77.05pt;height: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8536,11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" path="m,56199at,,978536,112398,,56199,,56199xe" filled="f" strokecolor="#2f528f" strokeweight=".35281mm">
                <v:stroke joinstyle="miter"/>
                <v:path arrowok="t" o:connecttype="custom" o:connectlocs="489268,0;978536,56199;489268,112398;0,56199;143303,16460;143303,95938;835233,95938;835233,16460" o:connectangles="270,0,90,180,270,90,90,270" textboxrect="143303,16460,835233,95938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372E2E" wp14:editId="69F35813">
            <wp:extent cx="6199760" cy="3073911"/>
            <wp:effectExtent l="0" t="0" r="0" b="0"/>
            <wp:docPr id="17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99760" cy="30739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CE50E5F" w14:textId="77777777" w:rsidR="00BF0930" w:rsidRDefault="00BF0930">
      <w:pPr>
        <w:rPr>
          <w:u w:val="single"/>
        </w:rPr>
      </w:pPr>
    </w:p>
    <w:p w14:paraId="2A654707" w14:textId="77777777" w:rsidR="00BF0930" w:rsidRDefault="00BF0930">
      <w:pPr>
        <w:rPr>
          <w:u w:val="single"/>
        </w:rPr>
      </w:pPr>
    </w:p>
    <w:p w14:paraId="0A629C68" w14:textId="77777777" w:rsidR="00BF0930" w:rsidRDefault="00BF0930">
      <w:pPr>
        <w:rPr>
          <w:u w:val="single"/>
        </w:rPr>
      </w:pPr>
    </w:p>
    <w:p w14:paraId="0416F27D" w14:textId="77777777" w:rsidR="00BF0930" w:rsidRDefault="005F6ED9">
      <w:pPr>
        <w:pStyle w:val="Overskrift3"/>
        <w:rPr>
          <w:sz w:val="40"/>
          <w:szCs w:val="40"/>
        </w:rPr>
      </w:pPr>
      <w:bookmarkStart w:id="38" w:name="_Toc70948601"/>
      <w:bookmarkStart w:id="39" w:name="_Toc71299966"/>
      <w:bookmarkStart w:id="40" w:name="_Toc71537237"/>
      <w:r>
        <w:rPr>
          <w:sz w:val="40"/>
          <w:szCs w:val="40"/>
        </w:rPr>
        <w:lastRenderedPageBreak/>
        <w:t>Trinn 2</w:t>
      </w:r>
      <w:bookmarkEnd w:id="38"/>
      <w:bookmarkEnd w:id="39"/>
      <w:bookmarkEnd w:id="40"/>
    </w:p>
    <w:p w14:paraId="7F615B6E" w14:textId="77777777" w:rsidR="00BF0930" w:rsidRDefault="00BF0930"/>
    <w:p w14:paraId="54FD89BD" w14:textId="77777777" w:rsidR="00BF0930" w:rsidRDefault="005F6ED9">
      <w:r>
        <w:rPr>
          <w:noProof/>
        </w:rPr>
        <w:drawing>
          <wp:inline distT="0" distB="0" distL="0" distR="0" wp14:anchorId="3786C80A" wp14:editId="48B4FA21">
            <wp:extent cx="5760720" cy="2769873"/>
            <wp:effectExtent l="0" t="0" r="0" b="0"/>
            <wp:docPr id="18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8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D99FE64" w14:textId="77777777" w:rsidR="00BF0930" w:rsidRDefault="005F6ED9">
      <w:r>
        <w:t>Velg «ny anmodning om utbetaling»</w:t>
      </w:r>
    </w:p>
    <w:p w14:paraId="37C0F6EE" w14:textId="77777777" w:rsidR="00BF0930" w:rsidRDefault="00BF0930"/>
    <w:p w14:paraId="00CDCF92" w14:textId="77777777" w:rsidR="00BF0930" w:rsidRDefault="00BF0930"/>
    <w:p w14:paraId="72A0D5F9" w14:textId="77777777" w:rsidR="00BF0930" w:rsidRDefault="00BF0930"/>
    <w:p w14:paraId="1F3DABAB" w14:textId="77777777" w:rsidR="00BF0930" w:rsidRDefault="00BF0930"/>
    <w:p w14:paraId="1BEF8807" w14:textId="77777777" w:rsidR="00BF0930" w:rsidRDefault="00BF0930"/>
    <w:p w14:paraId="4F424444" w14:textId="77777777" w:rsidR="00BF0930" w:rsidRDefault="00BF0930"/>
    <w:p w14:paraId="3C41C8BC" w14:textId="77777777" w:rsidR="00BF0930" w:rsidRDefault="00BF0930"/>
    <w:p w14:paraId="42BE9A94" w14:textId="77777777" w:rsidR="00BF0930" w:rsidRDefault="00BF0930"/>
    <w:p w14:paraId="253D0825" w14:textId="77777777" w:rsidR="00BF0930" w:rsidRDefault="00BF0930"/>
    <w:p w14:paraId="316E27E4" w14:textId="77777777" w:rsidR="00BF0930" w:rsidRDefault="00BF0930"/>
    <w:p w14:paraId="69FD355C" w14:textId="77777777" w:rsidR="00BF0930" w:rsidRDefault="00BF0930"/>
    <w:p w14:paraId="31F4FAF7" w14:textId="77777777" w:rsidR="00BF0930" w:rsidRDefault="00BF0930"/>
    <w:p w14:paraId="1E4CA8D4" w14:textId="77777777" w:rsidR="00BF0930" w:rsidRDefault="00BF0930"/>
    <w:p w14:paraId="7DF59159" w14:textId="77777777" w:rsidR="00BF0930" w:rsidRDefault="00BF0930"/>
    <w:p w14:paraId="50D5F659" w14:textId="77777777" w:rsidR="00BF0930" w:rsidRDefault="00BF0930"/>
    <w:p w14:paraId="3B588747" w14:textId="77777777" w:rsidR="00BF0930" w:rsidRDefault="00BF0930"/>
    <w:p w14:paraId="4E4A8B8E" w14:textId="77777777" w:rsidR="00BF0930" w:rsidRDefault="00BF0930"/>
    <w:p w14:paraId="1CD89B7B" w14:textId="77777777" w:rsidR="00BF0930" w:rsidRDefault="00BF0930"/>
    <w:p w14:paraId="3CD18FCE" w14:textId="77777777" w:rsidR="00BF0930" w:rsidRDefault="005F6ED9">
      <w:pPr>
        <w:pStyle w:val="Overskrift3"/>
        <w:rPr>
          <w:sz w:val="40"/>
          <w:szCs w:val="40"/>
        </w:rPr>
      </w:pPr>
      <w:bookmarkStart w:id="41" w:name="_Toc70948602"/>
      <w:bookmarkStart w:id="42" w:name="_Toc71299967"/>
      <w:bookmarkStart w:id="43" w:name="_Toc71537238"/>
      <w:r>
        <w:rPr>
          <w:sz w:val="40"/>
          <w:szCs w:val="40"/>
        </w:rPr>
        <w:lastRenderedPageBreak/>
        <w:t>Trinn 3</w:t>
      </w:r>
      <w:bookmarkEnd w:id="41"/>
      <w:bookmarkEnd w:id="42"/>
      <w:bookmarkEnd w:id="43"/>
    </w:p>
    <w:p w14:paraId="4E86AEAC" w14:textId="77777777" w:rsidR="00BF0930" w:rsidRDefault="005F6ED9">
      <w:r>
        <w:rPr>
          <w:b/>
          <w:bCs/>
          <w:sz w:val="40"/>
          <w:szCs w:val="40"/>
        </w:rPr>
        <w:br/>
      </w:r>
      <w:r>
        <w:rPr>
          <w:noProof/>
        </w:rPr>
        <w:drawing>
          <wp:inline distT="0" distB="0" distL="0" distR="0" wp14:anchorId="61EC9D4D" wp14:editId="4D5B8098">
            <wp:extent cx="5760720" cy="4170048"/>
            <wp:effectExtent l="0" t="0" r="0" b="1902"/>
            <wp:docPr id="19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0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E7D859" w14:textId="77777777" w:rsidR="00BF0930" w:rsidRDefault="005F6ED9">
      <w:r>
        <w:t xml:space="preserve">Du får nå opp informasjon fra vedtaket om hva </w:t>
      </w:r>
      <w:r>
        <w:t xml:space="preserve">totalbudsjettet ditt er, hva som er innvilget og evt. utbetalt og rest til utbetaling. Her velger du «delutbetaling» i nedtrekks menyen og «opprett ny utbetaling». </w:t>
      </w:r>
    </w:p>
    <w:p w14:paraId="1C639C56" w14:textId="77777777" w:rsidR="00BF0930" w:rsidRDefault="00BF0930"/>
    <w:p w14:paraId="34714617" w14:textId="77777777" w:rsidR="00BF0930" w:rsidRDefault="005F6ED9">
      <w:r>
        <w:t xml:space="preserve"> </w:t>
      </w:r>
    </w:p>
    <w:p w14:paraId="789AB8B1" w14:textId="77777777" w:rsidR="00BF0930" w:rsidRDefault="00BF0930"/>
    <w:p w14:paraId="62AC646C" w14:textId="77777777" w:rsidR="00BF0930" w:rsidRDefault="00BF0930"/>
    <w:p w14:paraId="0A956279" w14:textId="77777777" w:rsidR="00BF0930" w:rsidRDefault="00BF0930"/>
    <w:p w14:paraId="1FEF6A44" w14:textId="77777777" w:rsidR="00BF0930" w:rsidRDefault="00BF0930"/>
    <w:p w14:paraId="3ECC6FEC" w14:textId="77777777" w:rsidR="00BF0930" w:rsidRDefault="00BF0930"/>
    <w:p w14:paraId="43EE7392" w14:textId="77777777" w:rsidR="00BF0930" w:rsidRDefault="00BF0930"/>
    <w:p w14:paraId="2DD482C7" w14:textId="77777777" w:rsidR="00BF0930" w:rsidRDefault="00BF0930"/>
    <w:p w14:paraId="4CA9E4DC" w14:textId="77777777" w:rsidR="00BF0930" w:rsidRDefault="00BF0930"/>
    <w:p w14:paraId="2CBD9A39" w14:textId="77777777" w:rsidR="00BF0930" w:rsidRDefault="00BF0930"/>
    <w:p w14:paraId="00D24F6F" w14:textId="77777777" w:rsidR="00BF0930" w:rsidRDefault="005F6ED9">
      <w:pPr>
        <w:pStyle w:val="Overskrift3"/>
        <w:rPr>
          <w:sz w:val="40"/>
          <w:szCs w:val="40"/>
        </w:rPr>
      </w:pPr>
      <w:bookmarkStart w:id="44" w:name="_Toc70948603"/>
      <w:bookmarkStart w:id="45" w:name="_Toc71299968"/>
      <w:bookmarkStart w:id="46" w:name="_Toc71537239"/>
      <w:r>
        <w:rPr>
          <w:sz w:val="40"/>
          <w:szCs w:val="40"/>
        </w:rPr>
        <w:lastRenderedPageBreak/>
        <w:t>Trinn 4</w:t>
      </w:r>
      <w:bookmarkEnd w:id="44"/>
      <w:bookmarkEnd w:id="45"/>
      <w:bookmarkEnd w:id="46"/>
    </w:p>
    <w:p w14:paraId="1F3DF6D2" w14:textId="77777777" w:rsidR="00BF0930" w:rsidRDefault="005F6E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611718" wp14:editId="09BFBF53">
                <wp:simplePos x="0" y="0"/>
                <wp:positionH relativeFrom="column">
                  <wp:posOffset>186793</wp:posOffset>
                </wp:positionH>
                <wp:positionV relativeFrom="paragraph">
                  <wp:posOffset>2159117</wp:posOffset>
                </wp:positionV>
                <wp:extent cx="2968627" cy="960120"/>
                <wp:effectExtent l="0" t="0" r="3173" b="0"/>
                <wp:wrapNone/>
                <wp:docPr id="20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7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2BB0188" id="Rektangel 16" o:spid="_x0000_s1026" style="position:absolute;margin-left:14.7pt;margin-top:170pt;width:233.75pt;height:7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" stroked="f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1B9132" wp14:editId="689DEDEC">
            <wp:extent cx="5760720" cy="3178170"/>
            <wp:effectExtent l="0" t="0" r="0" b="3180"/>
            <wp:docPr id="21" name="Bild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8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329130" w14:textId="77777777" w:rsidR="00BF0930" w:rsidRDefault="005F6ED9">
      <w:r>
        <w:t xml:space="preserve">Her skal det fylles inn </w:t>
      </w:r>
      <w:r>
        <w:br/>
      </w:r>
      <w:r>
        <w:rPr>
          <w:u w:val="single"/>
        </w:rPr>
        <w:t>Beskrivelse</w:t>
      </w:r>
      <w:r>
        <w:t xml:space="preserve"> som helst settes til «utbetalin</w:t>
      </w:r>
      <w:r>
        <w:t>gsanmodning 1 – bedriftsnavnet».</w:t>
      </w:r>
      <w:r>
        <w:br/>
      </w:r>
      <w:r>
        <w:rPr>
          <w:u w:val="single"/>
        </w:rPr>
        <w:t>Beløp til utbetaling</w:t>
      </w:r>
      <w:r>
        <w:t xml:space="preserve"> settes til det beløpet som i kroner utgjør den prosentvise andelen for første utbetaling.  </w:t>
      </w:r>
      <w:r>
        <w:br/>
      </w:r>
      <w:r>
        <w:rPr>
          <w:u w:val="single"/>
        </w:rPr>
        <w:t>Navn på bedriften</w:t>
      </w:r>
      <w:r>
        <w:t xml:space="preserve"> må fylles ut. </w:t>
      </w:r>
      <w:r>
        <w:br/>
      </w:r>
      <w:r>
        <w:rPr>
          <w:u w:val="single"/>
        </w:rPr>
        <w:t>Kontonummer</w:t>
      </w:r>
      <w:r>
        <w:t xml:space="preserve"> til bedriften må fylles ut. </w:t>
      </w:r>
      <w:r>
        <w:br/>
      </w:r>
      <w:r>
        <w:br/>
      </w:r>
      <w:r>
        <w:t xml:space="preserve">Fyll også gjerne ut </w:t>
      </w:r>
      <w:r>
        <w:br/>
      </w:r>
      <w:r>
        <w:rPr>
          <w:u w:val="single"/>
        </w:rPr>
        <w:t>Konto 14711, T</w:t>
      </w:r>
      <w:r>
        <w:rPr>
          <w:u w:val="single"/>
        </w:rPr>
        <w:t xml:space="preserve">jeneste 35201, Ansvar 19 og prosjektnummer 1136. </w:t>
      </w:r>
    </w:p>
    <w:p w14:paraId="59F89492" w14:textId="77777777" w:rsidR="00BF0930" w:rsidRDefault="00BF0930">
      <w:pPr>
        <w:rPr>
          <w:u w:val="single"/>
        </w:rPr>
      </w:pPr>
    </w:p>
    <w:p w14:paraId="30689B17" w14:textId="77777777" w:rsidR="00BF0930" w:rsidRDefault="00BF0930">
      <w:pPr>
        <w:rPr>
          <w:b/>
          <w:bCs/>
          <w:sz w:val="40"/>
          <w:szCs w:val="40"/>
        </w:rPr>
      </w:pPr>
    </w:p>
    <w:p w14:paraId="38128EAF" w14:textId="77777777" w:rsidR="00BF0930" w:rsidRDefault="00BF0930">
      <w:pPr>
        <w:rPr>
          <w:b/>
          <w:bCs/>
          <w:sz w:val="40"/>
          <w:szCs w:val="40"/>
        </w:rPr>
      </w:pPr>
    </w:p>
    <w:p w14:paraId="3AF8946F" w14:textId="77777777" w:rsidR="00BF0930" w:rsidRDefault="00BF0930">
      <w:pPr>
        <w:rPr>
          <w:b/>
          <w:bCs/>
          <w:sz w:val="40"/>
          <w:szCs w:val="40"/>
        </w:rPr>
      </w:pPr>
    </w:p>
    <w:p w14:paraId="6D633D63" w14:textId="77777777" w:rsidR="00BF0930" w:rsidRDefault="00BF0930">
      <w:pPr>
        <w:rPr>
          <w:b/>
          <w:bCs/>
          <w:sz w:val="40"/>
          <w:szCs w:val="40"/>
        </w:rPr>
      </w:pPr>
    </w:p>
    <w:p w14:paraId="133701B8" w14:textId="77777777" w:rsidR="00BF0930" w:rsidRDefault="00BF0930">
      <w:pPr>
        <w:rPr>
          <w:b/>
          <w:bCs/>
          <w:sz w:val="40"/>
          <w:szCs w:val="40"/>
        </w:rPr>
      </w:pPr>
    </w:p>
    <w:p w14:paraId="4049A1F9" w14:textId="77777777" w:rsidR="00BF0930" w:rsidRDefault="00BF0930">
      <w:pPr>
        <w:rPr>
          <w:b/>
          <w:bCs/>
          <w:sz w:val="40"/>
          <w:szCs w:val="40"/>
        </w:rPr>
      </w:pPr>
    </w:p>
    <w:p w14:paraId="63D794C9" w14:textId="77777777" w:rsidR="00BF0930" w:rsidRDefault="00BF0930">
      <w:pPr>
        <w:rPr>
          <w:b/>
          <w:bCs/>
          <w:sz w:val="40"/>
          <w:szCs w:val="40"/>
        </w:rPr>
      </w:pPr>
    </w:p>
    <w:p w14:paraId="6073E039" w14:textId="77777777" w:rsidR="00BF0930" w:rsidRDefault="005F6ED9">
      <w:pPr>
        <w:pStyle w:val="Overskrift3"/>
        <w:rPr>
          <w:sz w:val="40"/>
          <w:szCs w:val="40"/>
        </w:rPr>
      </w:pPr>
      <w:bookmarkStart w:id="47" w:name="_Toc70948604"/>
      <w:bookmarkStart w:id="48" w:name="_Toc71299969"/>
      <w:bookmarkStart w:id="49" w:name="_Toc71537240"/>
      <w:r>
        <w:rPr>
          <w:sz w:val="40"/>
          <w:szCs w:val="40"/>
        </w:rPr>
        <w:lastRenderedPageBreak/>
        <w:t>Trinn 5</w:t>
      </w:r>
      <w:bookmarkEnd w:id="47"/>
      <w:bookmarkEnd w:id="48"/>
      <w:bookmarkEnd w:id="49"/>
    </w:p>
    <w:p w14:paraId="586DD88D" w14:textId="77777777" w:rsidR="00BF0930" w:rsidRDefault="005F6ED9">
      <w:r>
        <w:rPr>
          <w:noProof/>
        </w:rPr>
        <w:drawing>
          <wp:inline distT="0" distB="0" distL="0" distR="0" wp14:anchorId="0DBD70DF" wp14:editId="379FD156">
            <wp:extent cx="5760720" cy="3133091"/>
            <wp:effectExtent l="0" t="0" r="0" b="0"/>
            <wp:docPr id="22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0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197E01" w14:textId="77777777" w:rsidR="00BF0930" w:rsidRDefault="00BF0930">
      <w:pPr>
        <w:rPr>
          <w:u w:val="single"/>
        </w:rPr>
      </w:pPr>
    </w:p>
    <w:p w14:paraId="3203AB9B" w14:textId="77777777" w:rsidR="00BF0930" w:rsidRDefault="005F6ED9">
      <w:r>
        <w:rPr>
          <w:noProof/>
        </w:rPr>
        <w:drawing>
          <wp:inline distT="0" distB="0" distL="0" distR="0" wp14:anchorId="092E9E2C" wp14:editId="5C76ADDD">
            <wp:extent cx="5760720" cy="2783835"/>
            <wp:effectExtent l="0" t="0" r="0" b="0"/>
            <wp:docPr id="23" name="Bild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3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DB1879" w14:textId="77777777" w:rsidR="00BF0930" w:rsidRDefault="005F6ED9">
      <w:r>
        <w:t xml:space="preserve">I trinn 5 skal du i hovedsak verifisere og bekrefte at de opplysninger som er sendt inn er reelle. Men du har også her mulighet til å gi nye opplysninger dersom dette har </w:t>
      </w:r>
      <w:r>
        <w:t xml:space="preserve">forekommet etter at søknaden ble sendt inn. </w:t>
      </w:r>
    </w:p>
    <w:p w14:paraId="5D46B884" w14:textId="77777777" w:rsidR="00BF0930" w:rsidRDefault="00BF0930"/>
    <w:p w14:paraId="7D2182A1" w14:textId="77777777" w:rsidR="00BF0930" w:rsidRDefault="00BF0930"/>
    <w:p w14:paraId="099D6329" w14:textId="77777777" w:rsidR="00BF0930" w:rsidRDefault="00BF0930"/>
    <w:p w14:paraId="75F1DB5B" w14:textId="77777777" w:rsidR="00BF0930" w:rsidRDefault="00BF0930"/>
    <w:p w14:paraId="5A792C7D" w14:textId="77777777" w:rsidR="00BF0930" w:rsidRDefault="00BF0930"/>
    <w:p w14:paraId="75ACB01E" w14:textId="77777777" w:rsidR="00BF0930" w:rsidRDefault="005F6ED9">
      <w:pPr>
        <w:pStyle w:val="Overskrift3"/>
        <w:rPr>
          <w:sz w:val="40"/>
          <w:szCs w:val="40"/>
        </w:rPr>
      </w:pPr>
      <w:bookmarkStart w:id="50" w:name="_Toc70948605"/>
      <w:bookmarkStart w:id="51" w:name="_Toc71299970"/>
      <w:bookmarkStart w:id="52" w:name="_Toc71537241"/>
      <w:r>
        <w:rPr>
          <w:sz w:val="40"/>
          <w:szCs w:val="40"/>
        </w:rPr>
        <w:lastRenderedPageBreak/>
        <w:t>Trinn 6</w:t>
      </w:r>
      <w:bookmarkEnd w:id="50"/>
      <w:bookmarkEnd w:id="51"/>
      <w:bookmarkEnd w:id="52"/>
    </w:p>
    <w:p w14:paraId="7CED60A3" w14:textId="77777777" w:rsidR="00BF0930" w:rsidRDefault="00BF0930"/>
    <w:p w14:paraId="39A1433A" w14:textId="77777777" w:rsidR="00BF0930" w:rsidRDefault="005F6ED9">
      <w:r>
        <w:rPr>
          <w:noProof/>
        </w:rPr>
        <w:drawing>
          <wp:inline distT="0" distB="0" distL="0" distR="0" wp14:anchorId="4FF8D3BF" wp14:editId="17E025C6">
            <wp:extent cx="5760720" cy="3782058"/>
            <wp:effectExtent l="0" t="0" r="0" b="8892"/>
            <wp:docPr id="24" name="Bild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0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9CE534" w14:textId="77777777" w:rsidR="00BF0930" w:rsidRDefault="005F6ED9">
      <w:r>
        <w:t>I trinn 6 fremkommer det som LL har godkjent som akkumulert underskudd. Her skal du, dersom det ikke foreligger endringer bekrefte at tallene stemmer ved å fylle inn tilsvarende sum pr. rad og tr</w:t>
      </w:r>
      <w:r>
        <w:t xml:space="preserve">ykke på «lagre».  </w:t>
      </w:r>
    </w:p>
    <w:p w14:paraId="7011F3A0" w14:textId="77777777" w:rsidR="00BF0930" w:rsidRDefault="00BF0930"/>
    <w:p w14:paraId="7BBC2527" w14:textId="77777777" w:rsidR="00BF0930" w:rsidRDefault="00BF0930"/>
    <w:p w14:paraId="7BEA35E3" w14:textId="77777777" w:rsidR="00BF0930" w:rsidRDefault="00BF0930"/>
    <w:p w14:paraId="632234E2" w14:textId="77777777" w:rsidR="00BF0930" w:rsidRDefault="00BF0930"/>
    <w:p w14:paraId="32539FD7" w14:textId="77777777" w:rsidR="00BF0930" w:rsidRDefault="00BF0930"/>
    <w:p w14:paraId="4D27B77F" w14:textId="77777777" w:rsidR="00BF0930" w:rsidRDefault="00BF0930"/>
    <w:p w14:paraId="07B76C6A" w14:textId="77777777" w:rsidR="00BF0930" w:rsidRDefault="00BF0930"/>
    <w:p w14:paraId="22C6D9DA" w14:textId="77777777" w:rsidR="00BF0930" w:rsidRDefault="00BF0930"/>
    <w:p w14:paraId="41A054A4" w14:textId="77777777" w:rsidR="00BF0930" w:rsidRDefault="00BF0930"/>
    <w:p w14:paraId="3EDBE641" w14:textId="77777777" w:rsidR="00BF0930" w:rsidRDefault="00BF0930"/>
    <w:p w14:paraId="151D1AD1" w14:textId="77777777" w:rsidR="00BF0930" w:rsidRDefault="00BF0930"/>
    <w:p w14:paraId="189A772E" w14:textId="77777777" w:rsidR="00BF0930" w:rsidRDefault="00BF0930"/>
    <w:p w14:paraId="78DADC7A" w14:textId="77777777" w:rsidR="00BF0930" w:rsidRDefault="00BF0930"/>
    <w:p w14:paraId="7F491A12" w14:textId="77777777" w:rsidR="00BF0930" w:rsidRDefault="00BF0930"/>
    <w:p w14:paraId="327A1828" w14:textId="77777777" w:rsidR="00BF0930" w:rsidRDefault="005F6ED9">
      <w:pPr>
        <w:pStyle w:val="Overskrift3"/>
        <w:rPr>
          <w:sz w:val="40"/>
          <w:szCs w:val="40"/>
        </w:rPr>
      </w:pPr>
      <w:bookmarkStart w:id="53" w:name="_Toc70948606"/>
      <w:bookmarkStart w:id="54" w:name="_Toc71299971"/>
      <w:bookmarkStart w:id="55" w:name="_Toc71537242"/>
      <w:bookmarkStart w:id="56" w:name="_Hlk70944623"/>
      <w:r>
        <w:rPr>
          <w:sz w:val="40"/>
          <w:szCs w:val="40"/>
        </w:rPr>
        <w:t>Trinn 7</w:t>
      </w:r>
      <w:bookmarkEnd w:id="53"/>
      <w:bookmarkEnd w:id="54"/>
      <w:bookmarkEnd w:id="55"/>
    </w:p>
    <w:p w14:paraId="10FD7480" w14:textId="77777777" w:rsidR="00BF0930" w:rsidRDefault="00BF0930"/>
    <w:bookmarkEnd w:id="56"/>
    <w:p w14:paraId="666B0E4A" w14:textId="77777777" w:rsidR="00BF0930" w:rsidRDefault="005F6ED9">
      <w:r>
        <w:rPr>
          <w:noProof/>
        </w:rPr>
        <w:drawing>
          <wp:inline distT="0" distB="0" distL="0" distR="0" wp14:anchorId="0D15D92D" wp14:editId="1A394853">
            <wp:extent cx="5760720" cy="5187318"/>
            <wp:effectExtent l="0" t="0" r="0" b="0"/>
            <wp:docPr id="25" name="Bild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7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4102B23" w14:textId="77777777" w:rsidR="00BF0930" w:rsidRDefault="005F6ED9">
      <w:r>
        <w:t xml:space="preserve">I trinn 7 så kan du laste opp vedlegg dersom du har dette. Dersom du f.eks. har utfyllende kommentarer til utbetalingsanmodningen, så kan du f.eks. legge disse kommentarene i et Word-dokument og laste dette </w:t>
      </w:r>
      <w:r>
        <w:t xml:space="preserve">opp her. </w:t>
      </w:r>
      <w:r>
        <w:br/>
      </w:r>
      <w:r>
        <w:br/>
      </w:r>
      <w:r>
        <w:t xml:space="preserve">Når du er ferdig her, så trykker du «lagre og lukk»  </w:t>
      </w:r>
    </w:p>
    <w:p w14:paraId="6B53BA06" w14:textId="77777777" w:rsidR="00BF0930" w:rsidRDefault="00BF0930"/>
    <w:p w14:paraId="06146FFE" w14:textId="77777777" w:rsidR="00BF0930" w:rsidRDefault="00BF0930"/>
    <w:p w14:paraId="591927D5" w14:textId="77777777" w:rsidR="00BF0930" w:rsidRDefault="00BF0930"/>
    <w:p w14:paraId="3519F7F0" w14:textId="77777777" w:rsidR="00BF0930" w:rsidRDefault="00BF0930">
      <w:pPr>
        <w:rPr>
          <w:u w:val="single"/>
        </w:rPr>
      </w:pPr>
    </w:p>
    <w:p w14:paraId="404978B2" w14:textId="77777777" w:rsidR="00BF0930" w:rsidRDefault="005F6ED9">
      <w:pPr>
        <w:rPr>
          <w:u w:val="single"/>
        </w:rPr>
      </w:pPr>
      <w:r>
        <w:rPr>
          <w:u w:val="single"/>
        </w:rPr>
        <w:br/>
      </w:r>
    </w:p>
    <w:p w14:paraId="5DA81B94" w14:textId="77777777" w:rsidR="00BF0930" w:rsidRDefault="005F6ED9">
      <w:pPr>
        <w:pStyle w:val="Overskrift3"/>
        <w:rPr>
          <w:sz w:val="40"/>
          <w:szCs w:val="40"/>
        </w:rPr>
      </w:pPr>
      <w:bookmarkStart w:id="57" w:name="_Toc70948607"/>
      <w:bookmarkStart w:id="58" w:name="_Toc71299972"/>
      <w:bookmarkStart w:id="59" w:name="_Toc71537243"/>
      <w:r>
        <w:rPr>
          <w:sz w:val="40"/>
          <w:szCs w:val="40"/>
        </w:rPr>
        <w:lastRenderedPageBreak/>
        <w:t>Trinn 8</w:t>
      </w:r>
      <w:bookmarkEnd w:id="57"/>
      <w:bookmarkEnd w:id="58"/>
      <w:bookmarkEnd w:id="59"/>
    </w:p>
    <w:p w14:paraId="1536F195" w14:textId="77777777" w:rsidR="00BF0930" w:rsidRDefault="005F6ED9">
      <w:r>
        <w:rPr>
          <w:noProof/>
        </w:rPr>
        <w:drawing>
          <wp:inline distT="0" distB="0" distL="0" distR="0" wp14:anchorId="22985BBD" wp14:editId="4A04355B">
            <wp:extent cx="5760720" cy="1177920"/>
            <wp:effectExtent l="0" t="0" r="0" b="3180"/>
            <wp:docPr id="26" name="Bild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7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DE9B6C" w14:textId="77777777" w:rsidR="00BF0930" w:rsidRDefault="005F6ED9">
      <w:r>
        <w:t xml:space="preserve">Her sender du inn utbetalingsanmodningen ved å trykke på «send inn». </w:t>
      </w:r>
    </w:p>
    <w:p w14:paraId="31FD6437" w14:textId="77777777" w:rsidR="00BF0930" w:rsidRDefault="00BF0930"/>
    <w:p w14:paraId="60FA4DB2" w14:textId="77777777" w:rsidR="00BF0930" w:rsidRDefault="005F6ED9">
      <w:pPr>
        <w:pStyle w:val="Overskrift3"/>
        <w:rPr>
          <w:sz w:val="40"/>
          <w:szCs w:val="40"/>
        </w:rPr>
      </w:pPr>
      <w:bookmarkStart w:id="60" w:name="_Toc70948608"/>
      <w:bookmarkStart w:id="61" w:name="_Toc71299973"/>
      <w:bookmarkStart w:id="62" w:name="_Toc71537244"/>
      <w:r>
        <w:rPr>
          <w:sz w:val="40"/>
          <w:szCs w:val="40"/>
        </w:rPr>
        <w:t>Trinn 9</w:t>
      </w:r>
      <w:bookmarkEnd w:id="60"/>
      <w:bookmarkEnd w:id="61"/>
      <w:bookmarkEnd w:id="62"/>
    </w:p>
    <w:p w14:paraId="7D839CF2" w14:textId="77777777" w:rsidR="00BF0930" w:rsidRDefault="005F6ED9">
      <w:r>
        <w:rPr>
          <w:noProof/>
        </w:rPr>
        <w:drawing>
          <wp:inline distT="0" distB="0" distL="0" distR="0" wp14:anchorId="1E7FB9C7" wp14:editId="2506D957">
            <wp:extent cx="5760720" cy="3114044"/>
            <wp:effectExtent l="0" t="0" r="0" b="0"/>
            <wp:docPr id="27" name="Bild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0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28F6B6" w14:textId="77777777" w:rsidR="00BF0930" w:rsidRDefault="005F6ED9">
      <w:r>
        <w:t>Her foretas selve innsendelsen ved å «huke» av i boksen for «bekreft innsendelse av utbetaling</w:t>
      </w:r>
      <w:r>
        <w:t xml:space="preserve">sanmodning. Klikk så på «send inn anmodning».  </w:t>
      </w:r>
    </w:p>
    <w:p w14:paraId="678D7543" w14:textId="77777777" w:rsidR="00BF0930" w:rsidRDefault="00BF0930"/>
    <w:p w14:paraId="38D880AE" w14:textId="77777777" w:rsidR="00BF0930" w:rsidRDefault="00BF0930"/>
    <w:p w14:paraId="64CD57EB" w14:textId="77777777" w:rsidR="00BF0930" w:rsidRDefault="00BF0930"/>
    <w:p w14:paraId="34B2C1DE" w14:textId="77777777" w:rsidR="00BF0930" w:rsidRDefault="00BF0930"/>
    <w:p w14:paraId="48C41FEA" w14:textId="77777777" w:rsidR="00BF0930" w:rsidRDefault="00BF0930"/>
    <w:p w14:paraId="27092BAD" w14:textId="77777777" w:rsidR="00BF0930" w:rsidRDefault="00BF0930"/>
    <w:p w14:paraId="25DD5342" w14:textId="77777777" w:rsidR="00BF0930" w:rsidRDefault="00BF0930"/>
    <w:p w14:paraId="36CFC26D" w14:textId="77777777" w:rsidR="00BF0930" w:rsidRDefault="00BF0930"/>
    <w:p w14:paraId="5B6292F5" w14:textId="77777777" w:rsidR="00BF0930" w:rsidRDefault="00BF0930"/>
    <w:p w14:paraId="6FACA628" w14:textId="77777777" w:rsidR="00BF0930" w:rsidRDefault="005F6ED9">
      <w:pPr>
        <w:pStyle w:val="Overskrift2"/>
        <w:rPr>
          <w:b/>
          <w:bCs/>
        </w:rPr>
      </w:pPr>
      <w:bookmarkStart w:id="63" w:name="_Toc70948609"/>
      <w:bookmarkStart w:id="64" w:name="_Toc71299974"/>
      <w:bookmarkStart w:id="65" w:name="_Toc71537245"/>
      <w:r>
        <w:rPr>
          <w:b/>
          <w:bCs/>
        </w:rPr>
        <w:lastRenderedPageBreak/>
        <w:t>Krav om utbetaling etter 6 mnd. (rapporteringsplikt med dokumentasjonskrav innen 6 måneder)</w:t>
      </w:r>
      <w:bookmarkEnd w:id="63"/>
      <w:bookmarkEnd w:id="64"/>
      <w:bookmarkEnd w:id="65"/>
    </w:p>
    <w:p w14:paraId="4D6F2E9D" w14:textId="77777777" w:rsidR="00BF0930" w:rsidRDefault="005F6ED9">
      <w:r>
        <w:t xml:space="preserve">Du må logge på regional forvaltning med brukernavn og passord. Gå til «søknader» og velg </w:t>
      </w:r>
      <w:r>
        <w:t>«utbetalingsanmodning» og «ny utbetalingsanmodning».</w:t>
      </w:r>
    </w:p>
    <w:p w14:paraId="3D5C0E08" w14:textId="77777777" w:rsidR="00BF0930" w:rsidRDefault="005F6ED9">
      <w:pPr>
        <w:pStyle w:val="Overskrift3"/>
        <w:rPr>
          <w:sz w:val="40"/>
          <w:szCs w:val="40"/>
        </w:rPr>
      </w:pPr>
      <w:bookmarkStart w:id="66" w:name="_Toc70948610"/>
      <w:bookmarkStart w:id="67" w:name="_Toc71299975"/>
      <w:bookmarkStart w:id="68" w:name="_Toc71537246"/>
      <w:r>
        <w:rPr>
          <w:sz w:val="40"/>
          <w:szCs w:val="40"/>
        </w:rPr>
        <w:t>Trinn 1</w:t>
      </w:r>
      <w:bookmarkEnd w:id="66"/>
      <w:bookmarkEnd w:id="67"/>
      <w:bookmarkEnd w:id="68"/>
    </w:p>
    <w:p w14:paraId="0F933050" w14:textId="77777777" w:rsidR="00BF0930" w:rsidRDefault="00BF0930"/>
    <w:p w14:paraId="1CB113A7" w14:textId="77777777" w:rsidR="00BF0930" w:rsidRDefault="005F6ED9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CB47A" wp14:editId="523465F0">
                <wp:simplePos x="0" y="0"/>
                <wp:positionH relativeFrom="margin">
                  <wp:align>left</wp:align>
                </wp:positionH>
                <wp:positionV relativeFrom="paragraph">
                  <wp:posOffset>1365510</wp:posOffset>
                </wp:positionV>
                <wp:extent cx="450854" cy="99697"/>
                <wp:effectExtent l="0" t="0" r="25396" b="14603"/>
                <wp:wrapNone/>
                <wp:docPr id="28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4" cy="9969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422CBD" id="Ellipse 11" o:spid="_x0000_s1026" style="position:absolute;margin-left:0;margin-top:107.5pt;width:35.5pt;height:7.8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50854,99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" path="m,49849at,,450854,99698,,49849,,49849xe" filled="f" strokecolor="#2f528f" strokeweight=".35281mm">
                <v:stroke joinstyle="miter"/>
                <v:path arrowok="t" o:connecttype="custom" o:connectlocs="225427,0;450854,49849;225427,99697;0,49849;66026,14600;66026,85097;384828,85097;384828,14600" o:connectangles="270,0,90,180,270,90,90,270" textboxrect="66026,14600,384828,85097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79C2D" wp14:editId="536F4B14">
                <wp:simplePos x="0" y="0"/>
                <wp:positionH relativeFrom="column">
                  <wp:posOffset>195398</wp:posOffset>
                </wp:positionH>
                <wp:positionV relativeFrom="paragraph">
                  <wp:posOffset>338876</wp:posOffset>
                </wp:positionV>
                <wp:extent cx="978536" cy="112398"/>
                <wp:effectExtent l="0" t="0" r="12064" b="20952"/>
                <wp:wrapNone/>
                <wp:docPr id="29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6" cy="112398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FF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2D590E" id="Ellipse 12" o:spid="_x0000_s1026" style="position:absolute;margin-left:15.4pt;margin-top:26.7pt;width:77.05pt;height: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8536,11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" path="m,56199at,,978536,112398,,56199,,56199xe" filled="f" strokecolor="yellow" strokeweight=".35281mm">
                <v:stroke joinstyle="miter"/>
                <v:path arrowok="t" o:connecttype="custom" o:connectlocs="489268,0;978536,56199;489268,112398;0,56199;143303,16460;143303,95938;835233,95938;835233,16460" o:connectangles="270,0,90,180,270,90,90,270" textboxrect="143303,16460,835233,95938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A02B35" wp14:editId="6EA69480">
                <wp:simplePos x="0" y="0"/>
                <wp:positionH relativeFrom="column">
                  <wp:posOffset>109307</wp:posOffset>
                </wp:positionH>
                <wp:positionV relativeFrom="paragraph">
                  <wp:posOffset>1929127</wp:posOffset>
                </wp:positionV>
                <wp:extent cx="978536" cy="112398"/>
                <wp:effectExtent l="0" t="0" r="12064" b="20952"/>
                <wp:wrapNone/>
                <wp:docPr id="3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6" cy="112398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65D7E3" id="Ellipse 10" o:spid="_x0000_s1026" style="position:absolute;margin-left:8.6pt;margin-top:151.9pt;width:77.05pt;height: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8536,11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" path="m,56199at,,978536,112398,,56199,,56199xe" filled="f" strokecolor="#2f528f" strokeweight=".35281mm">
                <v:stroke joinstyle="miter"/>
                <v:path arrowok="t" o:connecttype="custom" o:connectlocs="489268,0;978536,56199;489268,112398;0,56199;143303,16460;143303,95938;835233,95938;835233,16460" o:connectangles="270,0,90,180,270,90,90,270" textboxrect="143303,16460,835233,95938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9BE345" wp14:editId="026A8FC8">
            <wp:extent cx="6199760" cy="3073911"/>
            <wp:effectExtent l="0" t="0" r="0" b="0"/>
            <wp:docPr id="31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99760" cy="30739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04BB60C" w14:textId="77777777" w:rsidR="00BF0930" w:rsidRDefault="00BF0930">
      <w:pPr>
        <w:rPr>
          <w:u w:val="single"/>
        </w:rPr>
      </w:pPr>
    </w:p>
    <w:p w14:paraId="0393D609" w14:textId="77777777" w:rsidR="00BF0930" w:rsidRDefault="00BF0930">
      <w:pPr>
        <w:rPr>
          <w:u w:val="single"/>
        </w:rPr>
      </w:pPr>
    </w:p>
    <w:p w14:paraId="5986CB6B" w14:textId="77777777" w:rsidR="00BF0930" w:rsidRDefault="00BF0930">
      <w:pPr>
        <w:rPr>
          <w:u w:val="single"/>
        </w:rPr>
      </w:pPr>
    </w:p>
    <w:p w14:paraId="2336B1E6" w14:textId="77777777" w:rsidR="00BF0930" w:rsidRDefault="00BF0930">
      <w:pPr>
        <w:rPr>
          <w:u w:val="single"/>
        </w:rPr>
      </w:pPr>
    </w:p>
    <w:p w14:paraId="045378DC" w14:textId="77777777" w:rsidR="00BF0930" w:rsidRDefault="00BF0930">
      <w:pPr>
        <w:rPr>
          <w:u w:val="single"/>
        </w:rPr>
      </w:pPr>
    </w:p>
    <w:p w14:paraId="11503B29" w14:textId="77777777" w:rsidR="00BF0930" w:rsidRDefault="00BF0930">
      <w:pPr>
        <w:rPr>
          <w:u w:val="single"/>
        </w:rPr>
      </w:pPr>
    </w:p>
    <w:p w14:paraId="4DFA3FF4" w14:textId="77777777" w:rsidR="00BF0930" w:rsidRDefault="00BF0930">
      <w:pPr>
        <w:rPr>
          <w:u w:val="single"/>
        </w:rPr>
      </w:pPr>
    </w:p>
    <w:p w14:paraId="147445FD" w14:textId="77777777" w:rsidR="00BF0930" w:rsidRDefault="00BF0930">
      <w:pPr>
        <w:rPr>
          <w:u w:val="single"/>
        </w:rPr>
      </w:pPr>
    </w:p>
    <w:p w14:paraId="4BADC64A" w14:textId="77777777" w:rsidR="00BF0930" w:rsidRDefault="00BF0930">
      <w:pPr>
        <w:rPr>
          <w:u w:val="single"/>
        </w:rPr>
      </w:pPr>
    </w:p>
    <w:p w14:paraId="649CD461" w14:textId="77777777" w:rsidR="00BF0930" w:rsidRDefault="00BF0930">
      <w:pPr>
        <w:rPr>
          <w:u w:val="single"/>
        </w:rPr>
      </w:pPr>
    </w:p>
    <w:p w14:paraId="6F8C82B9" w14:textId="77777777" w:rsidR="00BF0930" w:rsidRDefault="00BF0930">
      <w:pPr>
        <w:rPr>
          <w:u w:val="single"/>
        </w:rPr>
      </w:pPr>
    </w:p>
    <w:p w14:paraId="7C7FEC36" w14:textId="77777777" w:rsidR="00BF0930" w:rsidRDefault="00BF0930">
      <w:pPr>
        <w:rPr>
          <w:u w:val="single"/>
        </w:rPr>
      </w:pPr>
    </w:p>
    <w:p w14:paraId="5295E14E" w14:textId="77777777" w:rsidR="00BF0930" w:rsidRDefault="00BF0930">
      <w:pPr>
        <w:rPr>
          <w:u w:val="single"/>
        </w:rPr>
      </w:pPr>
    </w:p>
    <w:p w14:paraId="5AF159C1" w14:textId="77777777" w:rsidR="00BF0930" w:rsidRDefault="00BF0930">
      <w:pPr>
        <w:rPr>
          <w:u w:val="single"/>
        </w:rPr>
      </w:pPr>
    </w:p>
    <w:p w14:paraId="780D3AF2" w14:textId="77777777" w:rsidR="00BF0930" w:rsidRDefault="005F6ED9">
      <w:pPr>
        <w:pStyle w:val="Overskrift3"/>
        <w:rPr>
          <w:sz w:val="40"/>
          <w:szCs w:val="40"/>
        </w:rPr>
      </w:pPr>
      <w:bookmarkStart w:id="69" w:name="_Toc70948611"/>
      <w:bookmarkStart w:id="70" w:name="_Toc71299976"/>
      <w:bookmarkStart w:id="71" w:name="_Toc71537247"/>
      <w:r>
        <w:rPr>
          <w:sz w:val="40"/>
          <w:szCs w:val="40"/>
        </w:rPr>
        <w:lastRenderedPageBreak/>
        <w:t>Trinn 2</w:t>
      </w:r>
      <w:bookmarkEnd w:id="69"/>
      <w:bookmarkEnd w:id="70"/>
      <w:bookmarkEnd w:id="71"/>
    </w:p>
    <w:p w14:paraId="2E9B3D17" w14:textId="77777777" w:rsidR="00BF0930" w:rsidRDefault="00BF0930"/>
    <w:p w14:paraId="148379D8" w14:textId="77777777" w:rsidR="00BF0930" w:rsidRDefault="005F6ED9">
      <w:r>
        <w:rPr>
          <w:noProof/>
        </w:rPr>
        <w:drawing>
          <wp:inline distT="0" distB="0" distL="0" distR="0" wp14:anchorId="4D1AAA98" wp14:editId="130F793E">
            <wp:extent cx="5760720" cy="1202051"/>
            <wp:effectExtent l="0" t="0" r="0" b="0"/>
            <wp:docPr id="32" name="Bild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2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2E608D2" w14:textId="77777777" w:rsidR="00BF0930" w:rsidRDefault="005F6ED9">
      <w:r>
        <w:t>Fra før ligger det en «delanmodning» om utbetaling som allerede er sendt inn. I feltet utbetalt til høyre vil det stå dato for når 1 utbetalingsanmodning var utbet</w:t>
      </w:r>
      <w:r>
        <w:t xml:space="preserve">alt. </w:t>
      </w:r>
      <w:r>
        <w:br/>
      </w:r>
      <w:r>
        <w:t>Velg «ny anmodning om utbetaling»</w:t>
      </w:r>
    </w:p>
    <w:p w14:paraId="1DED205B" w14:textId="77777777" w:rsidR="00BF0930" w:rsidRDefault="00BF0930"/>
    <w:p w14:paraId="2CFF0226" w14:textId="77777777" w:rsidR="00BF0930" w:rsidRDefault="00BF0930"/>
    <w:p w14:paraId="4E024365" w14:textId="77777777" w:rsidR="00BF0930" w:rsidRDefault="00BF0930"/>
    <w:p w14:paraId="47E0607E" w14:textId="77777777" w:rsidR="00BF0930" w:rsidRDefault="00BF0930"/>
    <w:p w14:paraId="05E2A3B5" w14:textId="77777777" w:rsidR="00BF0930" w:rsidRDefault="00BF0930"/>
    <w:p w14:paraId="62AF19BD" w14:textId="77777777" w:rsidR="00BF0930" w:rsidRDefault="00BF0930"/>
    <w:p w14:paraId="727B5055" w14:textId="77777777" w:rsidR="00BF0930" w:rsidRDefault="00BF0930"/>
    <w:p w14:paraId="7FC5C390" w14:textId="77777777" w:rsidR="00BF0930" w:rsidRDefault="00BF0930"/>
    <w:p w14:paraId="60EC60B9" w14:textId="77777777" w:rsidR="00BF0930" w:rsidRDefault="00BF0930"/>
    <w:p w14:paraId="67478B52" w14:textId="77777777" w:rsidR="00BF0930" w:rsidRDefault="00BF0930"/>
    <w:p w14:paraId="3EB8BB21" w14:textId="77777777" w:rsidR="00BF0930" w:rsidRDefault="00BF0930"/>
    <w:p w14:paraId="4FEFC1DF" w14:textId="77777777" w:rsidR="00BF0930" w:rsidRDefault="00BF0930"/>
    <w:p w14:paraId="3BED5C88" w14:textId="77777777" w:rsidR="00BF0930" w:rsidRDefault="00BF0930"/>
    <w:p w14:paraId="1C03A30D" w14:textId="77777777" w:rsidR="00BF0930" w:rsidRDefault="00BF0930"/>
    <w:p w14:paraId="5292F4CD" w14:textId="77777777" w:rsidR="00BF0930" w:rsidRDefault="00BF0930"/>
    <w:p w14:paraId="6AC63676" w14:textId="77777777" w:rsidR="00BF0930" w:rsidRDefault="00BF0930"/>
    <w:p w14:paraId="51242C7A" w14:textId="77777777" w:rsidR="00BF0930" w:rsidRDefault="00BF0930"/>
    <w:p w14:paraId="73CB1577" w14:textId="77777777" w:rsidR="00BF0930" w:rsidRDefault="00BF0930"/>
    <w:p w14:paraId="51036B91" w14:textId="77777777" w:rsidR="00BF0930" w:rsidRDefault="005F6ED9">
      <w:pPr>
        <w:pStyle w:val="Overskrift3"/>
        <w:rPr>
          <w:sz w:val="40"/>
          <w:szCs w:val="40"/>
        </w:rPr>
      </w:pPr>
      <w:bookmarkStart w:id="72" w:name="_Toc70948612"/>
      <w:bookmarkStart w:id="73" w:name="_Toc71299977"/>
      <w:bookmarkStart w:id="74" w:name="_Toc71537248"/>
      <w:r>
        <w:rPr>
          <w:sz w:val="40"/>
          <w:szCs w:val="40"/>
        </w:rPr>
        <w:lastRenderedPageBreak/>
        <w:t>Trinn 3</w:t>
      </w:r>
      <w:bookmarkEnd w:id="72"/>
      <w:bookmarkEnd w:id="73"/>
      <w:bookmarkEnd w:id="74"/>
    </w:p>
    <w:p w14:paraId="0B4284E7" w14:textId="77777777" w:rsidR="00BF0930" w:rsidRDefault="005F6ED9">
      <w:r>
        <w:rPr>
          <w:b/>
          <w:bCs/>
          <w:sz w:val="40"/>
          <w:szCs w:val="40"/>
        </w:rPr>
        <w:br/>
      </w:r>
      <w:r>
        <w:rPr>
          <w:noProof/>
        </w:rPr>
        <w:drawing>
          <wp:inline distT="0" distB="0" distL="0" distR="0" wp14:anchorId="53AAF8D8" wp14:editId="61194E95">
            <wp:extent cx="5760720" cy="4377690"/>
            <wp:effectExtent l="0" t="0" r="0" b="3810"/>
            <wp:docPr id="33" name="Bild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7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1F142A0" w14:textId="77777777" w:rsidR="00BF0930" w:rsidRDefault="005F6ED9">
      <w:r>
        <w:t xml:space="preserve">Du får nå opp informasjon fra vedtaket om hva totalbudsjettet ditt er, hva som er innvilget og hva som allerede er utbetalt inkludert rest til utbetaling. Her velger du </w:t>
      </w:r>
      <w:r>
        <w:t xml:space="preserve">«sluttutbetaling» i nedtrekks menyen og «opprett ny utbetaling». </w:t>
      </w:r>
    </w:p>
    <w:p w14:paraId="6F95AA25" w14:textId="77777777" w:rsidR="00BF0930" w:rsidRDefault="00BF0930"/>
    <w:p w14:paraId="5BAD4C38" w14:textId="77777777" w:rsidR="00BF0930" w:rsidRDefault="005F6ED9">
      <w:r>
        <w:t xml:space="preserve"> </w:t>
      </w:r>
    </w:p>
    <w:p w14:paraId="2251E713" w14:textId="77777777" w:rsidR="00BF0930" w:rsidRDefault="00BF0930"/>
    <w:p w14:paraId="3B1A7881" w14:textId="77777777" w:rsidR="00BF0930" w:rsidRDefault="00BF0930"/>
    <w:p w14:paraId="018DB3F9" w14:textId="77777777" w:rsidR="00BF0930" w:rsidRDefault="00BF0930"/>
    <w:p w14:paraId="343E1965" w14:textId="77777777" w:rsidR="00BF0930" w:rsidRDefault="00BF0930"/>
    <w:p w14:paraId="4D610B89" w14:textId="77777777" w:rsidR="00BF0930" w:rsidRDefault="00BF0930"/>
    <w:p w14:paraId="1F0475EE" w14:textId="77777777" w:rsidR="00BF0930" w:rsidRDefault="00BF0930"/>
    <w:p w14:paraId="092CDD84" w14:textId="77777777" w:rsidR="00BF0930" w:rsidRDefault="00BF0930"/>
    <w:p w14:paraId="193AD152" w14:textId="77777777" w:rsidR="00BF0930" w:rsidRDefault="00BF0930"/>
    <w:p w14:paraId="007CEB65" w14:textId="77777777" w:rsidR="00BF0930" w:rsidRDefault="00BF0930"/>
    <w:p w14:paraId="535F226F" w14:textId="77777777" w:rsidR="00BF0930" w:rsidRDefault="005F6ED9">
      <w:pPr>
        <w:pStyle w:val="Overskrift3"/>
        <w:rPr>
          <w:sz w:val="40"/>
          <w:szCs w:val="40"/>
        </w:rPr>
      </w:pPr>
      <w:bookmarkStart w:id="75" w:name="_Toc70948613"/>
      <w:bookmarkStart w:id="76" w:name="_Toc71299978"/>
      <w:bookmarkStart w:id="77" w:name="_Toc71537249"/>
      <w:r>
        <w:rPr>
          <w:sz w:val="40"/>
          <w:szCs w:val="40"/>
        </w:rPr>
        <w:lastRenderedPageBreak/>
        <w:t>Trinn 4</w:t>
      </w:r>
      <w:bookmarkEnd w:id="75"/>
      <w:bookmarkEnd w:id="76"/>
      <w:bookmarkEnd w:id="77"/>
    </w:p>
    <w:p w14:paraId="03B8E4A1" w14:textId="77777777" w:rsidR="00BF0930" w:rsidRDefault="005F6ED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E89B59" wp14:editId="509C6A6A">
                <wp:simplePos x="0" y="0"/>
                <wp:positionH relativeFrom="column">
                  <wp:posOffset>214435</wp:posOffset>
                </wp:positionH>
                <wp:positionV relativeFrom="paragraph">
                  <wp:posOffset>2566665</wp:posOffset>
                </wp:positionV>
                <wp:extent cx="2968627" cy="960120"/>
                <wp:effectExtent l="0" t="0" r="3173" b="0"/>
                <wp:wrapNone/>
                <wp:docPr id="34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7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C435F6F" id="Rektangel 27" o:spid="_x0000_s1026" style="position:absolute;margin-left:16.9pt;margin-top:202.1pt;width:233.75pt;height:7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" stroked="f">
                <v:textbox inset="0,0,0,0"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1BAB507B" wp14:editId="163B4EB6">
            <wp:extent cx="5760720" cy="3408682"/>
            <wp:effectExtent l="0" t="0" r="0" b="1268"/>
            <wp:docPr id="35" name="Bild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6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27AD6F" w14:textId="77777777" w:rsidR="00BF0930" w:rsidRDefault="005F6ED9">
      <w:r>
        <w:t xml:space="preserve">Her skal det fylles inn </w:t>
      </w:r>
      <w:r>
        <w:br/>
      </w:r>
      <w:r>
        <w:rPr>
          <w:u w:val="single"/>
        </w:rPr>
        <w:t>Beskrivelse</w:t>
      </w:r>
      <w:r>
        <w:t xml:space="preserve"> som helst settes til «utbetalingsanmodning 2 – bedriftsnavnet».</w:t>
      </w:r>
      <w:r>
        <w:br/>
      </w:r>
      <w:r>
        <w:rPr>
          <w:u w:val="single"/>
        </w:rPr>
        <w:t>Beløp til utbetaling</w:t>
      </w:r>
      <w:r>
        <w:t xml:space="preserve"> settes til det beløpet som i kroner </w:t>
      </w:r>
      <w:r>
        <w:t xml:space="preserve">utgjør den prosentvise andelen for andre utbetaling.  </w:t>
      </w:r>
      <w:r>
        <w:br/>
      </w:r>
      <w:r>
        <w:rPr>
          <w:u w:val="single"/>
        </w:rPr>
        <w:t>Navn på bedriften</w:t>
      </w:r>
      <w:r>
        <w:t xml:space="preserve"> må fylles ut. </w:t>
      </w:r>
      <w:r>
        <w:br/>
      </w:r>
      <w:r>
        <w:rPr>
          <w:u w:val="single"/>
        </w:rPr>
        <w:t>Kontonummer</w:t>
      </w:r>
      <w:r>
        <w:t xml:space="preserve"> til bedriften må fylles ut. </w:t>
      </w:r>
      <w:r>
        <w:br/>
      </w:r>
      <w:r>
        <w:br/>
      </w:r>
      <w:r>
        <w:t xml:space="preserve">Fyll også gjerne ut </w:t>
      </w:r>
      <w:r>
        <w:br/>
      </w:r>
      <w:r>
        <w:rPr>
          <w:u w:val="single"/>
        </w:rPr>
        <w:t xml:space="preserve">Konto 14711, Tjeneste 35201, Ansvar 19 og prosjektnummer 1136. </w:t>
      </w:r>
    </w:p>
    <w:p w14:paraId="783556F5" w14:textId="77777777" w:rsidR="00BF0930" w:rsidRDefault="00BF0930">
      <w:pPr>
        <w:rPr>
          <w:u w:val="single"/>
        </w:rPr>
      </w:pPr>
    </w:p>
    <w:p w14:paraId="3155FAD4" w14:textId="77777777" w:rsidR="00BF0930" w:rsidRDefault="00BF0930">
      <w:pPr>
        <w:rPr>
          <w:b/>
          <w:bCs/>
          <w:sz w:val="40"/>
          <w:szCs w:val="40"/>
        </w:rPr>
      </w:pPr>
    </w:p>
    <w:p w14:paraId="4A845A60" w14:textId="77777777" w:rsidR="00BF0930" w:rsidRDefault="00BF0930">
      <w:pPr>
        <w:rPr>
          <w:b/>
          <w:bCs/>
          <w:sz w:val="40"/>
          <w:szCs w:val="40"/>
        </w:rPr>
      </w:pPr>
    </w:p>
    <w:p w14:paraId="528BFA07" w14:textId="77777777" w:rsidR="00BF0930" w:rsidRDefault="00BF0930">
      <w:pPr>
        <w:rPr>
          <w:b/>
          <w:bCs/>
          <w:sz w:val="40"/>
          <w:szCs w:val="40"/>
        </w:rPr>
      </w:pPr>
    </w:p>
    <w:p w14:paraId="5F03C09F" w14:textId="77777777" w:rsidR="00BF0930" w:rsidRDefault="00BF0930">
      <w:pPr>
        <w:rPr>
          <w:b/>
          <w:bCs/>
          <w:sz w:val="40"/>
          <w:szCs w:val="40"/>
        </w:rPr>
      </w:pPr>
    </w:p>
    <w:p w14:paraId="2E018B0D" w14:textId="77777777" w:rsidR="00BF0930" w:rsidRDefault="00BF0930">
      <w:pPr>
        <w:rPr>
          <w:b/>
          <w:bCs/>
          <w:sz w:val="40"/>
          <w:szCs w:val="40"/>
        </w:rPr>
      </w:pPr>
    </w:p>
    <w:p w14:paraId="0C402BCC" w14:textId="77777777" w:rsidR="00BF0930" w:rsidRDefault="00BF0930">
      <w:pPr>
        <w:rPr>
          <w:b/>
          <w:bCs/>
          <w:sz w:val="40"/>
          <w:szCs w:val="40"/>
        </w:rPr>
      </w:pPr>
    </w:p>
    <w:p w14:paraId="14DCDBD2" w14:textId="77777777" w:rsidR="00BF0930" w:rsidRDefault="005F6ED9">
      <w:pPr>
        <w:pStyle w:val="Overskrift3"/>
        <w:rPr>
          <w:sz w:val="40"/>
          <w:szCs w:val="40"/>
        </w:rPr>
      </w:pPr>
      <w:bookmarkStart w:id="78" w:name="_Toc70948614"/>
      <w:bookmarkStart w:id="79" w:name="_Toc71299979"/>
      <w:bookmarkStart w:id="80" w:name="_Toc71537250"/>
      <w:r>
        <w:rPr>
          <w:sz w:val="40"/>
          <w:szCs w:val="40"/>
        </w:rPr>
        <w:lastRenderedPageBreak/>
        <w:t>Trinn 5</w:t>
      </w:r>
      <w:bookmarkEnd w:id="78"/>
      <w:bookmarkEnd w:id="79"/>
      <w:bookmarkEnd w:id="80"/>
    </w:p>
    <w:p w14:paraId="77E9CF4B" w14:textId="77777777" w:rsidR="00BF0930" w:rsidRDefault="005F6ED9">
      <w:r>
        <w:rPr>
          <w:noProof/>
        </w:rPr>
        <w:drawing>
          <wp:inline distT="0" distB="0" distL="0" distR="0" wp14:anchorId="7C474F4A" wp14:editId="56B9CC68">
            <wp:extent cx="5760720" cy="3786502"/>
            <wp:effectExtent l="0" t="0" r="0" b="4448"/>
            <wp:docPr id="36" name="Bild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65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C25F70" w14:textId="77777777" w:rsidR="00BF0930" w:rsidRDefault="005F6ED9">
      <w:r>
        <w:rPr>
          <w:noProof/>
        </w:rPr>
        <w:drawing>
          <wp:inline distT="0" distB="0" distL="0" distR="0" wp14:anchorId="30E39BCE" wp14:editId="26DD0880">
            <wp:extent cx="5760720" cy="3359148"/>
            <wp:effectExtent l="0" t="0" r="0" b="0"/>
            <wp:docPr id="37" name="Bild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D43ACE" w14:textId="77777777" w:rsidR="00BF0930" w:rsidRDefault="005F6ED9">
      <w:r>
        <w:rPr>
          <w:noProof/>
        </w:rPr>
        <w:lastRenderedPageBreak/>
        <w:drawing>
          <wp:inline distT="0" distB="0" distL="0" distR="0" wp14:anchorId="089BE81A" wp14:editId="6023D980">
            <wp:extent cx="5760720" cy="2727326"/>
            <wp:effectExtent l="0" t="0" r="0" b="0"/>
            <wp:docPr id="38" name="Bild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E0D8FC" w14:textId="77777777" w:rsidR="00BF0930" w:rsidRDefault="00BF0930"/>
    <w:p w14:paraId="42F127D2" w14:textId="77777777" w:rsidR="00BF0930" w:rsidRDefault="005F6ED9">
      <w:r>
        <w:t>I trinn 5 skal du i</w:t>
      </w:r>
      <w:r>
        <w:t xml:space="preserve"> hovedsak verifisere og bekrefte at de opplysninger som er sendt inn er reelle. Men du har også her mulighet til å gi nye opplysninger dersom dette har forekommet etter at søknaden ble sendt inn. </w:t>
      </w:r>
    </w:p>
    <w:p w14:paraId="389168E6" w14:textId="77777777" w:rsidR="00BF0930" w:rsidRDefault="00BF0930"/>
    <w:p w14:paraId="3D720F94" w14:textId="77777777" w:rsidR="00BF0930" w:rsidRDefault="00BF0930"/>
    <w:p w14:paraId="5BCC7A4E" w14:textId="77777777" w:rsidR="00BF0930" w:rsidRDefault="00BF0930"/>
    <w:p w14:paraId="4E7CDE7F" w14:textId="77777777" w:rsidR="00BF0930" w:rsidRDefault="00BF0930"/>
    <w:p w14:paraId="27709803" w14:textId="77777777" w:rsidR="00BF0930" w:rsidRDefault="00BF0930"/>
    <w:p w14:paraId="258477D1" w14:textId="77777777" w:rsidR="00BF0930" w:rsidRDefault="00BF0930"/>
    <w:p w14:paraId="65F566C3" w14:textId="77777777" w:rsidR="00BF0930" w:rsidRDefault="00BF0930"/>
    <w:p w14:paraId="12743EE1" w14:textId="77777777" w:rsidR="00BF0930" w:rsidRDefault="00BF0930"/>
    <w:p w14:paraId="109CF0C5" w14:textId="77777777" w:rsidR="00BF0930" w:rsidRDefault="00BF0930"/>
    <w:p w14:paraId="6FCD5D6D" w14:textId="77777777" w:rsidR="00BF0930" w:rsidRDefault="00BF0930"/>
    <w:p w14:paraId="348610B7" w14:textId="77777777" w:rsidR="00BF0930" w:rsidRDefault="00BF0930"/>
    <w:p w14:paraId="163C0889" w14:textId="77777777" w:rsidR="00BF0930" w:rsidRDefault="00BF0930"/>
    <w:p w14:paraId="18203142" w14:textId="77777777" w:rsidR="00BF0930" w:rsidRDefault="00BF0930"/>
    <w:p w14:paraId="260E8160" w14:textId="77777777" w:rsidR="00BF0930" w:rsidRDefault="00BF0930"/>
    <w:p w14:paraId="158615E5" w14:textId="77777777" w:rsidR="00BF0930" w:rsidRDefault="00BF0930"/>
    <w:p w14:paraId="5402B9BF" w14:textId="77777777" w:rsidR="00BF0930" w:rsidRDefault="00BF0930"/>
    <w:p w14:paraId="079CC023" w14:textId="77777777" w:rsidR="00BF0930" w:rsidRDefault="00BF0930"/>
    <w:p w14:paraId="2383B9D6" w14:textId="77777777" w:rsidR="00BF0930" w:rsidRDefault="00BF0930"/>
    <w:p w14:paraId="0F7D0649" w14:textId="77777777" w:rsidR="00BF0930" w:rsidRDefault="005F6ED9">
      <w:pPr>
        <w:pStyle w:val="Overskrift3"/>
        <w:rPr>
          <w:sz w:val="40"/>
          <w:szCs w:val="40"/>
        </w:rPr>
      </w:pPr>
      <w:bookmarkStart w:id="81" w:name="_Toc70948615"/>
      <w:bookmarkStart w:id="82" w:name="_Toc71299980"/>
      <w:bookmarkStart w:id="83" w:name="_Toc71537251"/>
      <w:r>
        <w:rPr>
          <w:sz w:val="40"/>
          <w:szCs w:val="40"/>
        </w:rPr>
        <w:lastRenderedPageBreak/>
        <w:t>Trinn 6</w:t>
      </w:r>
      <w:bookmarkEnd w:id="81"/>
      <w:bookmarkEnd w:id="82"/>
      <w:bookmarkEnd w:id="83"/>
    </w:p>
    <w:p w14:paraId="4A66D332" w14:textId="77777777" w:rsidR="00BF0930" w:rsidRDefault="00BF0930"/>
    <w:p w14:paraId="65C0F33D" w14:textId="77777777" w:rsidR="00BF0930" w:rsidRDefault="005F6ED9">
      <w:r>
        <w:rPr>
          <w:noProof/>
        </w:rPr>
        <w:drawing>
          <wp:inline distT="0" distB="0" distL="0" distR="0" wp14:anchorId="5A5BFC35" wp14:editId="15E76EFF">
            <wp:extent cx="5760720" cy="3782058"/>
            <wp:effectExtent l="0" t="0" r="0" b="8892"/>
            <wp:docPr id="39" name="Bild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0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404F57" w14:textId="77777777" w:rsidR="00BF0930" w:rsidRDefault="005F6ED9">
      <w:r>
        <w:t xml:space="preserve">I trinn 6 fremkommer det </w:t>
      </w:r>
      <w:r>
        <w:t xml:space="preserve">som LL har godkjent som akkumulert underskudd. Her skal du, dersom det ikke foreligger endringer bekrefte at tallene stemmer ved å fylle inn tilsvarende sum pr. rad og trykke på «lagre».  </w:t>
      </w:r>
    </w:p>
    <w:p w14:paraId="5C3090D3" w14:textId="77777777" w:rsidR="00BF0930" w:rsidRDefault="00BF0930"/>
    <w:p w14:paraId="4E30CEC9" w14:textId="77777777" w:rsidR="00BF0930" w:rsidRDefault="00BF0930"/>
    <w:p w14:paraId="4179D095" w14:textId="77777777" w:rsidR="00BF0930" w:rsidRDefault="00BF0930"/>
    <w:p w14:paraId="7943BC9E" w14:textId="77777777" w:rsidR="00BF0930" w:rsidRDefault="00BF0930"/>
    <w:p w14:paraId="36A7E718" w14:textId="77777777" w:rsidR="00BF0930" w:rsidRDefault="00BF0930"/>
    <w:p w14:paraId="62595A8F" w14:textId="77777777" w:rsidR="00BF0930" w:rsidRDefault="00BF0930"/>
    <w:p w14:paraId="18F40DCC" w14:textId="77777777" w:rsidR="00BF0930" w:rsidRDefault="00BF0930"/>
    <w:p w14:paraId="65C20986" w14:textId="77777777" w:rsidR="00BF0930" w:rsidRDefault="00BF0930"/>
    <w:p w14:paraId="5FF43F48" w14:textId="77777777" w:rsidR="00BF0930" w:rsidRDefault="00BF0930"/>
    <w:p w14:paraId="382C92AF" w14:textId="77777777" w:rsidR="00BF0930" w:rsidRDefault="00BF0930"/>
    <w:p w14:paraId="21042223" w14:textId="77777777" w:rsidR="00BF0930" w:rsidRDefault="00BF0930"/>
    <w:p w14:paraId="369E5508" w14:textId="77777777" w:rsidR="00BF0930" w:rsidRDefault="00BF0930"/>
    <w:p w14:paraId="7330F636" w14:textId="77777777" w:rsidR="00BF0930" w:rsidRDefault="00BF0930"/>
    <w:p w14:paraId="38625B72" w14:textId="77777777" w:rsidR="00BF0930" w:rsidRDefault="00BF0930"/>
    <w:p w14:paraId="305AF88F" w14:textId="77777777" w:rsidR="00BF0930" w:rsidRDefault="005F6ED9">
      <w:pPr>
        <w:pStyle w:val="Overskrift3"/>
        <w:rPr>
          <w:sz w:val="40"/>
          <w:szCs w:val="40"/>
        </w:rPr>
      </w:pPr>
      <w:bookmarkStart w:id="84" w:name="_Toc70948616"/>
      <w:bookmarkStart w:id="85" w:name="_Toc71299981"/>
      <w:bookmarkStart w:id="86" w:name="_Toc71537252"/>
      <w:r>
        <w:rPr>
          <w:sz w:val="40"/>
          <w:szCs w:val="40"/>
        </w:rPr>
        <w:t>Trinn 7</w:t>
      </w:r>
      <w:bookmarkEnd w:id="84"/>
      <w:bookmarkEnd w:id="85"/>
      <w:bookmarkEnd w:id="86"/>
    </w:p>
    <w:p w14:paraId="2CFE5F1E" w14:textId="77777777" w:rsidR="00BF0930" w:rsidRDefault="00BF0930"/>
    <w:p w14:paraId="3593BB38" w14:textId="77777777" w:rsidR="00BF0930" w:rsidRDefault="005F6ED9">
      <w:r>
        <w:rPr>
          <w:noProof/>
        </w:rPr>
        <w:drawing>
          <wp:inline distT="0" distB="0" distL="0" distR="0" wp14:anchorId="6A99FC22" wp14:editId="306A99D7">
            <wp:extent cx="5760720" cy="5187318"/>
            <wp:effectExtent l="0" t="0" r="0" b="0"/>
            <wp:docPr id="40" name="Bild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7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822B75" w14:textId="77777777" w:rsidR="00BF0930" w:rsidRDefault="005F6ED9">
      <w:r>
        <w:t>I trinn 7 så skal du laste opp alle vedleg</w:t>
      </w:r>
      <w:r>
        <w:t xml:space="preserve">g som er listet i Forskrift for kompensasjonsordning til reiselivet på Svalbard, §7. </w:t>
      </w:r>
      <w:r>
        <w:br/>
      </w:r>
      <w:r>
        <w:br/>
      </w:r>
      <w:r>
        <w:t xml:space="preserve">I tillegg kan du, dersom du har utfyllende kommentarer til utbetalingsanmodningen, legge disse kommentarene i et Word-dokument og laste dette opp her. </w:t>
      </w:r>
      <w:r>
        <w:br/>
      </w:r>
      <w:r>
        <w:br/>
      </w:r>
      <w:r>
        <w:t>Når du er ferdig</w:t>
      </w:r>
      <w:r>
        <w:t xml:space="preserve"> her, så trykker du «lagre og lukk»  </w:t>
      </w:r>
    </w:p>
    <w:p w14:paraId="3FCA18B9" w14:textId="77777777" w:rsidR="00BF0930" w:rsidRDefault="00BF0930"/>
    <w:p w14:paraId="4723365E" w14:textId="77777777" w:rsidR="00BF0930" w:rsidRDefault="00BF0930"/>
    <w:p w14:paraId="2CE980BA" w14:textId="77777777" w:rsidR="00BF0930" w:rsidRDefault="00BF0930"/>
    <w:p w14:paraId="14FC2B7A" w14:textId="77777777" w:rsidR="00BF0930" w:rsidRDefault="00BF0930">
      <w:pPr>
        <w:rPr>
          <w:u w:val="single"/>
        </w:rPr>
      </w:pPr>
    </w:p>
    <w:p w14:paraId="291C9ADF" w14:textId="77777777" w:rsidR="00BF0930" w:rsidRDefault="005F6ED9">
      <w:pPr>
        <w:rPr>
          <w:u w:val="single"/>
        </w:rPr>
      </w:pPr>
      <w:r>
        <w:rPr>
          <w:u w:val="single"/>
        </w:rPr>
        <w:lastRenderedPageBreak/>
        <w:br/>
      </w:r>
    </w:p>
    <w:p w14:paraId="496E35A7" w14:textId="77777777" w:rsidR="00BF0930" w:rsidRDefault="005F6ED9">
      <w:pPr>
        <w:pStyle w:val="Overskrift3"/>
        <w:rPr>
          <w:sz w:val="40"/>
          <w:szCs w:val="40"/>
        </w:rPr>
      </w:pPr>
      <w:bookmarkStart w:id="87" w:name="_Toc70948617"/>
      <w:bookmarkStart w:id="88" w:name="_Toc71299982"/>
      <w:bookmarkStart w:id="89" w:name="_Toc71537253"/>
      <w:r>
        <w:rPr>
          <w:sz w:val="40"/>
          <w:szCs w:val="40"/>
        </w:rPr>
        <w:t>Trinn 8</w:t>
      </w:r>
      <w:bookmarkEnd w:id="87"/>
      <w:bookmarkEnd w:id="88"/>
      <w:bookmarkEnd w:id="89"/>
    </w:p>
    <w:p w14:paraId="240D1CF0" w14:textId="77777777" w:rsidR="00BF0930" w:rsidRDefault="005F6ED9">
      <w:r>
        <w:rPr>
          <w:noProof/>
        </w:rPr>
        <w:drawing>
          <wp:inline distT="0" distB="0" distL="0" distR="0" wp14:anchorId="049C9FC1" wp14:editId="07A97001">
            <wp:extent cx="5760720" cy="1563367"/>
            <wp:effectExtent l="0" t="0" r="0" b="0"/>
            <wp:docPr id="41" name="Bild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33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1BF1CA" w14:textId="77777777" w:rsidR="00BF0930" w:rsidRDefault="005F6ED9">
      <w:r>
        <w:t xml:space="preserve">Her sender du inn utbetalingsanmodningen ved å trykke på «send inn». </w:t>
      </w:r>
    </w:p>
    <w:p w14:paraId="19179A9E" w14:textId="77777777" w:rsidR="00BF0930" w:rsidRDefault="00BF0930"/>
    <w:p w14:paraId="399356C5" w14:textId="77777777" w:rsidR="00BF0930" w:rsidRDefault="005F6ED9">
      <w:pPr>
        <w:pStyle w:val="Overskrift3"/>
        <w:rPr>
          <w:sz w:val="40"/>
          <w:szCs w:val="40"/>
        </w:rPr>
      </w:pPr>
      <w:bookmarkStart w:id="90" w:name="_Toc70948618"/>
      <w:bookmarkStart w:id="91" w:name="_Toc71299983"/>
      <w:bookmarkStart w:id="92" w:name="_Toc71537254"/>
      <w:r>
        <w:rPr>
          <w:sz w:val="40"/>
          <w:szCs w:val="40"/>
        </w:rPr>
        <w:t>Trinn 9</w:t>
      </w:r>
      <w:bookmarkEnd w:id="90"/>
      <w:bookmarkEnd w:id="91"/>
      <w:bookmarkEnd w:id="92"/>
    </w:p>
    <w:p w14:paraId="6474A652" w14:textId="77777777" w:rsidR="00BF0930" w:rsidRDefault="005F6ED9">
      <w:r>
        <w:rPr>
          <w:noProof/>
        </w:rPr>
        <w:drawing>
          <wp:inline distT="0" distB="0" distL="0" distR="0" wp14:anchorId="0A3A9562" wp14:editId="04817ADD">
            <wp:extent cx="5760720" cy="3114044"/>
            <wp:effectExtent l="0" t="0" r="0" b="0"/>
            <wp:docPr id="42" name="Bild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0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A1D8110" w14:textId="77777777" w:rsidR="00BF0930" w:rsidRDefault="005F6ED9">
      <w:r>
        <w:t xml:space="preserve">Her foretas selve innsendelsen ved å «huke» av i boksen for «bekreft innsendelse av </w:t>
      </w:r>
      <w:r>
        <w:t xml:space="preserve">utbetalingsanmodning. Klikk så på «send inn anmodning».  </w:t>
      </w:r>
    </w:p>
    <w:p w14:paraId="08ED2486" w14:textId="77777777" w:rsidR="00BF0930" w:rsidRDefault="00BF0930"/>
    <w:p w14:paraId="0C9ED6C4" w14:textId="77777777" w:rsidR="00BF0930" w:rsidRDefault="00BF0930"/>
    <w:p w14:paraId="44A1C584" w14:textId="77777777" w:rsidR="00BF0930" w:rsidRDefault="00BF0930"/>
    <w:p w14:paraId="0D232828" w14:textId="77777777" w:rsidR="00BF0930" w:rsidRDefault="00BF0930"/>
    <w:p w14:paraId="18C839C9" w14:textId="77777777" w:rsidR="00BF0930" w:rsidRDefault="00BF0930"/>
    <w:p w14:paraId="545D90C9" w14:textId="77777777" w:rsidR="00BF0930" w:rsidRDefault="00BF0930"/>
    <w:p w14:paraId="248854C6" w14:textId="77777777" w:rsidR="00BF0930" w:rsidRDefault="00BF0930"/>
    <w:p w14:paraId="1D28FD09" w14:textId="77777777" w:rsidR="00BF0930" w:rsidRDefault="005F6ED9">
      <w:pPr>
        <w:pStyle w:val="Overskrift2"/>
        <w:rPr>
          <w:b/>
          <w:bCs/>
        </w:rPr>
      </w:pPr>
      <w:bookmarkStart w:id="93" w:name="_Toc71537255"/>
      <w:r>
        <w:rPr>
          <w:b/>
          <w:bCs/>
        </w:rPr>
        <w:lastRenderedPageBreak/>
        <w:t>Behov for ytterligere bistand og hjelp</w:t>
      </w:r>
      <w:bookmarkEnd w:id="93"/>
    </w:p>
    <w:p w14:paraId="487FF239" w14:textId="77777777" w:rsidR="00BF0930" w:rsidRDefault="005F6ED9">
      <w:r>
        <w:t xml:space="preserve">I henhold til reglene i forvaltningsloven, så har LL veiledningsplikt. Du kan få veiledning knyttet til </w:t>
      </w:r>
    </w:p>
    <w:p w14:paraId="6F7C5822" w14:textId="77777777" w:rsidR="00BF0930" w:rsidRDefault="005F6ED9">
      <w:pPr>
        <w:pStyle w:val="Listeavsnitt"/>
        <w:numPr>
          <w:ilvl w:val="0"/>
          <w:numId w:val="3"/>
        </w:numPr>
      </w:pPr>
      <w:r>
        <w:t xml:space="preserve">Søknadsprosessen </w:t>
      </w:r>
    </w:p>
    <w:p w14:paraId="104E11FB" w14:textId="77777777" w:rsidR="00BF0930" w:rsidRDefault="005F6ED9">
      <w:pPr>
        <w:pStyle w:val="Listeavsnitt"/>
        <w:numPr>
          <w:ilvl w:val="0"/>
          <w:numId w:val="3"/>
        </w:numPr>
      </w:pPr>
      <w:r>
        <w:t>Tolkning av forskrift kompens</w:t>
      </w:r>
      <w:r>
        <w:t>asjonsordning for reiselivsnæringen på Svalbard</w:t>
      </w:r>
    </w:p>
    <w:p w14:paraId="1E1486F4" w14:textId="77777777" w:rsidR="00BF0930" w:rsidRDefault="005F6ED9">
      <w:pPr>
        <w:pStyle w:val="Listeavsnitt"/>
        <w:numPr>
          <w:ilvl w:val="0"/>
          <w:numId w:val="3"/>
        </w:numPr>
      </w:pPr>
      <w:r>
        <w:t>Krav til søknaden og vedlegg (nødvendige beskrivelser, vedlegg og dokumenter)</w:t>
      </w:r>
    </w:p>
    <w:p w14:paraId="1489FE08" w14:textId="77777777" w:rsidR="00BF0930" w:rsidRDefault="005F6ED9">
      <w:pPr>
        <w:pStyle w:val="Listeavsnitt"/>
        <w:numPr>
          <w:ilvl w:val="0"/>
          <w:numId w:val="3"/>
        </w:numPr>
      </w:pPr>
      <w:r>
        <w:t xml:space="preserve">Krav til rapportering </w:t>
      </w:r>
    </w:p>
    <w:p w14:paraId="0CE34603" w14:textId="77777777" w:rsidR="00BF0930" w:rsidRDefault="005F6ED9">
      <w:pPr>
        <w:pStyle w:val="Listeavsnitt"/>
        <w:numPr>
          <w:ilvl w:val="1"/>
          <w:numId w:val="3"/>
        </w:numPr>
      </w:pPr>
      <w:r>
        <w:t>utbetalingsanmodning/delrapport (når søknaden er innvilget)</w:t>
      </w:r>
    </w:p>
    <w:p w14:paraId="0601910C" w14:textId="77777777" w:rsidR="00BF0930" w:rsidRDefault="005F6ED9">
      <w:pPr>
        <w:pStyle w:val="Listeavsnitt"/>
        <w:numPr>
          <w:ilvl w:val="1"/>
          <w:numId w:val="3"/>
        </w:numPr>
      </w:pPr>
      <w:r>
        <w:t>utbetalingsanmodning/sluttrapport (innen 6 mnd.</w:t>
      </w:r>
      <w:r>
        <w:t xml:space="preserve"> etter at aksept er sendt inn)</w:t>
      </w:r>
    </w:p>
    <w:p w14:paraId="0526366E" w14:textId="77777777" w:rsidR="00BF0930" w:rsidRDefault="005F6ED9">
      <w:r>
        <w:t xml:space="preserve">Fortrinnsvis vil bistand og hjelp gis elektronisk ved å sende inn spørsmål til </w:t>
      </w:r>
      <w:hyperlink r:id="rId77" w:history="1">
        <w:r>
          <w:rPr>
            <w:rStyle w:val="Hyperkobling"/>
          </w:rPr>
          <w:t>kompensasjonsordning@lokalstyre.no</w:t>
        </w:r>
      </w:hyperlink>
      <w:r>
        <w:t xml:space="preserve"> </w:t>
      </w:r>
    </w:p>
    <w:p w14:paraId="2602CEDD" w14:textId="77777777" w:rsidR="00BF0930" w:rsidRDefault="00BF0930"/>
    <w:p w14:paraId="54C6B0E7" w14:textId="77777777" w:rsidR="00BF0930" w:rsidRDefault="005F6ED9">
      <w:r>
        <w:t>Longyearbyen 7.5.2021, Næring</w:t>
      </w:r>
    </w:p>
    <w:p w14:paraId="657D65BB" w14:textId="77777777" w:rsidR="00BF0930" w:rsidRDefault="00BF0930"/>
    <w:p w14:paraId="16B4B2A5" w14:textId="77777777" w:rsidR="00BF0930" w:rsidRDefault="00BF0930"/>
    <w:p w14:paraId="2D361326" w14:textId="77777777" w:rsidR="00BF0930" w:rsidRDefault="00BF0930"/>
    <w:p w14:paraId="0E895CEB" w14:textId="77777777" w:rsidR="00BF0930" w:rsidRDefault="00BF0930"/>
    <w:sectPr w:rsidR="00BF0930"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779AF" w14:textId="77777777" w:rsidR="00000000" w:rsidRDefault="005F6ED9">
      <w:pPr>
        <w:spacing w:after="0" w:line="240" w:lineRule="auto"/>
      </w:pPr>
      <w:r>
        <w:separator/>
      </w:r>
    </w:p>
  </w:endnote>
  <w:endnote w:type="continuationSeparator" w:id="0">
    <w:p w14:paraId="6E581871" w14:textId="77777777" w:rsidR="00000000" w:rsidRDefault="005F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334D7" w14:textId="77777777" w:rsidR="00000000" w:rsidRDefault="005F6ED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2B5E733" w14:textId="77777777" w:rsidR="00000000" w:rsidRDefault="005F6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34B45"/>
    <w:multiLevelType w:val="multilevel"/>
    <w:tmpl w:val="C06687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07F17C8"/>
    <w:multiLevelType w:val="multilevel"/>
    <w:tmpl w:val="050A9D6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 w15:restartNumberingAfterBreak="0">
    <w:nsid w:val="780A6412"/>
    <w:multiLevelType w:val="multilevel"/>
    <w:tmpl w:val="B964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F0930"/>
    <w:rsid w:val="005F6ED9"/>
    <w:rsid w:val="00BF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236C7"/>
  <w15:docId w15:val="{48BC8817-BB37-4B59-962D-5E0DF1A3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Overskrift2Tegn">
    <w:name w:val="Overskrift 2 Tegn"/>
    <w:basedOn w:val="Standardskriftforavsnitt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Listeavsnitt">
    <w:name w:val="List Paragraph"/>
    <w:basedOn w:val="Normal"/>
    <w:pPr>
      <w:ind w:left="720"/>
    </w:pPr>
  </w:style>
  <w:style w:type="character" w:styleId="Hyperkobling">
    <w:name w:val="Hyperlink"/>
    <w:basedOn w:val="Standardskriftforavsnitt"/>
    <w:rPr>
      <w:color w:val="0563C1"/>
      <w:u w:val="single"/>
    </w:rPr>
  </w:style>
  <w:style w:type="character" w:styleId="Ulstomtale">
    <w:name w:val="Unresolved Mention"/>
    <w:basedOn w:val="Standardskriftforavsnitt"/>
    <w:rPr>
      <w:color w:val="605E5C"/>
      <w:shd w:val="clear" w:color="auto" w:fill="E1DFDD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Overskriftforinnholdsfortegnelse">
    <w:name w:val="TOC Heading"/>
    <w:basedOn w:val="Overskrift1"/>
    <w:next w:val="Normal"/>
    <w:pPr>
      <w:suppressAutoHyphens w:val="0"/>
      <w:spacing w:line="249" w:lineRule="auto"/>
      <w:textAlignment w:val="auto"/>
    </w:pPr>
    <w:rPr>
      <w:lang w:eastAsia="nb-NO"/>
    </w:rPr>
  </w:style>
  <w:style w:type="paragraph" w:styleId="INNH1">
    <w:name w:val="toc 1"/>
    <w:basedOn w:val="Normal"/>
    <w:next w:val="Normal"/>
    <w:autoRedefine/>
    <w:pPr>
      <w:spacing w:after="100"/>
    </w:pPr>
  </w:style>
  <w:style w:type="paragraph" w:styleId="INNH2">
    <w:name w:val="toc 2"/>
    <w:basedOn w:val="Normal"/>
    <w:next w:val="Normal"/>
    <w:autoRedefine/>
    <w:pPr>
      <w:spacing w:after="100"/>
      <w:ind w:left="220"/>
    </w:pPr>
  </w:style>
  <w:style w:type="paragraph" w:styleId="INNH3">
    <w:name w:val="toc 3"/>
    <w:basedOn w:val="Normal"/>
    <w:next w:val="Normal"/>
    <w:autoRedefine/>
    <w:pPr>
      <w:spacing w:after="100"/>
      <w:ind w:left="440"/>
    </w:pPr>
  </w:style>
  <w:style w:type="paragraph" w:styleId="Topptekst">
    <w:name w:val="header"/>
    <w:basedOn w:val="Normal"/>
    <w:pPr>
      <w:tabs>
        <w:tab w:val="center" w:pos="4536"/>
        <w:tab w:val="right" w:pos="9072"/>
      </w:tabs>
      <w:suppressAutoHyphens w:val="0"/>
      <w:spacing w:after="0" w:line="240" w:lineRule="auto"/>
      <w:textAlignment w:val="auto"/>
    </w:pPr>
    <w:rPr>
      <w:rFonts w:ascii="Verdana" w:hAnsi="Verdana"/>
      <w:szCs w:val="24"/>
    </w:rPr>
  </w:style>
  <w:style w:type="character" w:customStyle="1" w:styleId="TopptekstTegn">
    <w:name w:val="Topptekst Tegn"/>
    <w:basedOn w:val="Standardskriftforavsnitt"/>
    <w:rPr>
      <w:rFonts w:ascii="Verdana" w:eastAsia="Calibri" w:hAnsi="Verdan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#_Toc71537229" TargetMode="External"/><Relationship Id="rId18" Type="http://schemas.openxmlformats.org/officeDocument/2006/relationships/hyperlink" Target="#_Toc71537234" TargetMode="External"/><Relationship Id="rId26" Type="http://schemas.openxmlformats.org/officeDocument/2006/relationships/hyperlink" Target="#_Toc71537242" TargetMode="External"/><Relationship Id="rId39" Type="http://schemas.openxmlformats.org/officeDocument/2006/relationships/hyperlink" Target="#_Toc71537255" TargetMode="External"/><Relationship Id="rId21" Type="http://schemas.openxmlformats.org/officeDocument/2006/relationships/hyperlink" Target="#_Toc71537237" TargetMode="External"/><Relationship Id="rId34" Type="http://schemas.openxmlformats.org/officeDocument/2006/relationships/hyperlink" Target="#_Toc71537250" TargetMode="External"/><Relationship Id="rId42" Type="http://schemas.openxmlformats.org/officeDocument/2006/relationships/hyperlink" Target="http://www.lokalstyre.no" TargetMode="External"/><Relationship Id="rId47" Type="http://schemas.openxmlformats.org/officeDocument/2006/relationships/image" Target="media/image6.svg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76" Type="http://schemas.openxmlformats.org/officeDocument/2006/relationships/image" Target="media/image34.png"/><Relationship Id="rId7" Type="http://schemas.openxmlformats.org/officeDocument/2006/relationships/image" Target="media/image1.jpeg"/><Relationship Id="rId71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yperlink" Target="#_Toc71537232" TargetMode="External"/><Relationship Id="rId29" Type="http://schemas.openxmlformats.org/officeDocument/2006/relationships/hyperlink" Target="#_Toc71537245" TargetMode="External"/><Relationship Id="rId11" Type="http://schemas.openxmlformats.org/officeDocument/2006/relationships/hyperlink" Target="#_Toc71537227" TargetMode="External"/><Relationship Id="rId24" Type="http://schemas.openxmlformats.org/officeDocument/2006/relationships/hyperlink" Target="#_Toc71537240" TargetMode="External"/><Relationship Id="rId32" Type="http://schemas.openxmlformats.org/officeDocument/2006/relationships/hyperlink" Target="#_Toc71537248" TargetMode="External"/><Relationship Id="rId37" Type="http://schemas.openxmlformats.org/officeDocument/2006/relationships/hyperlink" Target="#_Toc71537253" TargetMode="External"/><Relationship Id="rId40" Type="http://schemas.openxmlformats.org/officeDocument/2006/relationships/hyperlink" Target="https://www.regionalforvaltning.no/Startside/Velkommen.aspx?Ordning_Id=2728&amp;Cookie=0" TargetMode="External"/><Relationship Id="rId45" Type="http://schemas.openxmlformats.org/officeDocument/2006/relationships/image" Target="media/image4.svg"/><Relationship Id="rId53" Type="http://schemas.openxmlformats.org/officeDocument/2006/relationships/image" Target="media/image12.png"/><Relationship Id="rId58" Type="http://schemas.openxmlformats.org/officeDocument/2006/relationships/image" Target="media/image16.png"/><Relationship Id="rId66" Type="http://schemas.openxmlformats.org/officeDocument/2006/relationships/image" Target="media/image24.png"/><Relationship Id="rId74" Type="http://schemas.openxmlformats.org/officeDocument/2006/relationships/image" Target="media/image32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10" Type="http://schemas.openxmlformats.org/officeDocument/2006/relationships/hyperlink" Target="#_Toc71537226" TargetMode="External"/><Relationship Id="rId19" Type="http://schemas.openxmlformats.org/officeDocument/2006/relationships/hyperlink" Target="#_Toc71537235" TargetMode="External"/><Relationship Id="rId31" Type="http://schemas.openxmlformats.org/officeDocument/2006/relationships/hyperlink" Target="#_Toc71537247" TargetMode="External"/><Relationship Id="rId44" Type="http://schemas.openxmlformats.org/officeDocument/2006/relationships/image" Target="media/image3.png"/><Relationship Id="rId52" Type="http://schemas.openxmlformats.org/officeDocument/2006/relationships/image" Target="media/image11.png"/><Relationship Id="rId60" Type="http://schemas.openxmlformats.org/officeDocument/2006/relationships/image" Target="media/image18.png"/><Relationship Id="rId65" Type="http://schemas.openxmlformats.org/officeDocument/2006/relationships/image" Target="media/image23.png"/><Relationship Id="rId73" Type="http://schemas.openxmlformats.org/officeDocument/2006/relationships/image" Target="media/image31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#_Toc71537225" TargetMode="External"/><Relationship Id="rId14" Type="http://schemas.openxmlformats.org/officeDocument/2006/relationships/hyperlink" Target="#_Toc71537230" TargetMode="External"/><Relationship Id="rId22" Type="http://schemas.openxmlformats.org/officeDocument/2006/relationships/hyperlink" Target="#_Toc71537238" TargetMode="External"/><Relationship Id="rId27" Type="http://schemas.openxmlformats.org/officeDocument/2006/relationships/hyperlink" Target="#_Toc71537243" TargetMode="External"/><Relationship Id="rId30" Type="http://schemas.openxmlformats.org/officeDocument/2006/relationships/hyperlink" Target="#_Toc71537246" TargetMode="External"/><Relationship Id="rId35" Type="http://schemas.openxmlformats.org/officeDocument/2006/relationships/hyperlink" Target="#_Toc71537251" TargetMode="External"/><Relationship Id="rId43" Type="http://schemas.openxmlformats.org/officeDocument/2006/relationships/hyperlink" Target="https://regionalforvaltningno.freshdesk.com/support/home" TargetMode="External"/><Relationship Id="rId48" Type="http://schemas.openxmlformats.org/officeDocument/2006/relationships/image" Target="media/image7.png"/><Relationship Id="rId56" Type="http://schemas.openxmlformats.org/officeDocument/2006/relationships/image" Target="media/image15.png"/><Relationship Id="rId64" Type="http://schemas.openxmlformats.org/officeDocument/2006/relationships/image" Target="media/image22.png"/><Relationship Id="rId69" Type="http://schemas.openxmlformats.org/officeDocument/2006/relationships/image" Target="media/image27.png"/><Relationship Id="rId77" Type="http://schemas.openxmlformats.org/officeDocument/2006/relationships/hyperlink" Target="mailto:kompensasjonsordning@lokalstyre.no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0.svg"/><Relationship Id="rId72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hyperlink" Target="#_Toc71537228" TargetMode="External"/><Relationship Id="rId17" Type="http://schemas.openxmlformats.org/officeDocument/2006/relationships/hyperlink" Target="#_Toc71537233" TargetMode="External"/><Relationship Id="rId25" Type="http://schemas.openxmlformats.org/officeDocument/2006/relationships/hyperlink" Target="#_Toc71537241" TargetMode="External"/><Relationship Id="rId33" Type="http://schemas.openxmlformats.org/officeDocument/2006/relationships/hyperlink" Target="#_Toc71537249" TargetMode="External"/><Relationship Id="rId38" Type="http://schemas.openxmlformats.org/officeDocument/2006/relationships/hyperlink" Target="#_Toc71537254" TargetMode="External"/><Relationship Id="rId46" Type="http://schemas.openxmlformats.org/officeDocument/2006/relationships/image" Target="media/image5.png"/><Relationship Id="rId59" Type="http://schemas.openxmlformats.org/officeDocument/2006/relationships/image" Target="media/image17.png"/><Relationship Id="rId67" Type="http://schemas.openxmlformats.org/officeDocument/2006/relationships/image" Target="media/image25.png"/><Relationship Id="rId20" Type="http://schemas.openxmlformats.org/officeDocument/2006/relationships/hyperlink" Target="#_Toc71537236" TargetMode="External"/><Relationship Id="rId41" Type="http://schemas.openxmlformats.org/officeDocument/2006/relationships/hyperlink" Target="https://www.regionalforvaltning.no/Startside/Velkommen.aspx?Ordning_Id=2728&amp;Cookie=0" TargetMode="External"/><Relationship Id="rId54" Type="http://schemas.openxmlformats.org/officeDocument/2006/relationships/image" Target="media/image13.png"/><Relationship Id="rId62" Type="http://schemas.openxmlformats.org/officeDocument/2006/relationships/image" Target="media/image20.png"/><Relationship Id="rId70" Type="http://schemas.openxmlformats.org/officeDocument/2006/relationships/image" Target="media/image28.png"/><Relationship Id="rId75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#_Toc71537231" TargetMode="External"/><Relationship Id="rId23" Type="http://schemas.openxmlformats.org/officeDocument/2006/relationships/hyperlink" Target="#_Toc71537239" TargetMode="External"/><Relationship Id="rId28" Type="http://schemas.openxmlformats.org/officeDocument/2006/relationships/hyperlink" Target="#_Toc71537244" TargetMode="External"/><Relationship Id="rId36" Type="http://schemas.openxmlformats.org/officeDocument/2006/relationships/hyperlink" Target="#_Toc71537252" TargetMode="External"/><Relationship Id="rId49" Type="http://schemas.openxmlformats.org/officeDocument/2006/relationships/image" Target="media/image8.svg"/><Relationship Id="rId57" Type="http://schemas.openxmlformats.org/officeDocument/2006/relationships/hyperlink" Target="https://www.altinn.no/skjemaoversikt/bronnoysundregistrene/bekreftelse-fra-konkursregister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2175</Words>
  <Characters>11529</Characters>
  <Application>Microsoft Office Word</Application>
  <DocSecurity>0</DocSecurity>
  <Lines>96</Lines>
  <Paragraphs>27</Paragraphs>
  <ScaleCrop>false</ScaleCrop>
  <Company/>
  <LinksUpToDate>false</LinksUpToDate>
  <CharactersWithSpaces>13677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Kvernmo, Lennarth</dc:creator>
  <dc:description/>
  <cp:lastModifiedBy>Kvernmo, Lennarth</cp:lastModifiedBy>
  <cp:revision>2</cp:revision>
  <dcterms:created xsi:type="dcterms:W3CDTF">2021-05-10T10:50:00Z</dcterms:created>
  <dcterms:modified xsi:type="dcterms:W3CDTF">2021-05-10T10:50:00Z</dcterms:modified>
</cp:coreProperties>
</file>